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4010C5" w14:textId="77777777" w:rsidR="00BE1282" w:rsidRDefault="00F30D14" w:rsidP="00CC77C4">
      <w:r>
        <w:rPr>
          <w:noProof/>
        </w:rPr>
        <w:drawing>
          <wp:anchor distT="0" distB="0" distL="114300" distR="114300" simplePos="0" relativeHeight="251657214" behindDoc="0" locked="0" layoutInCell="1" allowOverlap="1" wp14:anchorId="483F3E15" wp14:editId="3D3D829F">
            <wp:simplePos x="0" y="0"/>
            <wp:positionH relativeFrom="rightMargin">
              <wp:posOffset>-552081</wp:posOffset>
            </wp:positionH>
            <wp:positionV relativeFrom="paragraph">
              <wp:posOffset>-875148</wp:posOffset>
            </wp:positionV>
            <wp:extent cx="737870" cy="865505"/>
            <wp:effectExtent l="0" t="0" r="508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r w:rsidR="00B93FB4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BC8E32D" wp14:editId="403076FA">
                <wp:simplePos x="0" y="0"/>
                <wp:positionH relativeFrom="margin">
                  <wp:align>left</wp:align>
                </wp:positionH>
                <wp:positionV relativeFrom="paragraph">
                  <wp:posOffset>290732</wp:posOffset>
                </wp:positionV>
                <wp:extent cx="6029325" cy="2882900"/>
                <wp:effectExtent l="0" t="0" r="9525" b="0"/>
                <wp:wrapSquare wrapText="bothSides"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02525" y="1318161"/>
                          <a:ext cx="6029325" cy="2882900"/>
                        </a:xfrm>
                        <a:prstGeom prst="roundRect">
                          <a:avLst>
                            <a:gd name="adj" fmla="val 9252"/>
                          </a:avLst>
                        </a:prstGeom>
                        <a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E5488C" id="Rectángulo: esquinas redondeadas 1" o:spid="_x0000_s1026" style="position:absolute;margin-left:0;margin-top:22.9pt;width:474.75pt;height:227pt;z-index:25165823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6062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" stroked="f" strokeweight="1pt">
                <v:fill r:id="rId9" o:title="" recolor="t" rotate="t" type="frame"/>
                <v:stroke joinstyle="miter"/>
                <w10:wrap type="square" anchorx="margin"/>
              </v:roundrect>
            </w:pict>
          </mc:Fallback>
        </mc:AlternateContent>
      </w:r>
      <w:bookmarkEnd w:id="0"/>
    </w:p>
    <w:p w14:paraId="39D02AFC" w14:textId="77777777" w:rsidR="00E71D7D" w:rsidRDefault="00E71D7D" w:rsidP="00CC77C4"/>
    <w:tbl>
      <w:tblPr>
        <w:tblStyle w:val="Tablaconcuadrcula"/>
        <w:tblW w:w="9498" w:type="dxa"/>
        <w:tblLook w:val="04A0" w:firstRow="1" w:lastRow="0" w:firstColumn="1" w:lastColumn="0" w:noHBand="0" w:noVBand="1"/>
      </w:tblPr>
      <w:tblGrid>
        <w:gridCol w:w="3139"/>
        <w:gridCol w:w="666"/>
        <w:gridCol w:w="415"/>
        <w:gridCol w:w="236"/>
        <w:gridCol w:w="236"/>
        <w:gridCol w:w="4806"/>
      </w:tblGrid>
      <w:tr w:rsidR="003760E9" w14:paraId="704C4ED5" w14:textId="77777777" w:rsidTr="009A3EFD">
        <w:tc>
          <w:tcPr>
            <w:tcW w:w="46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9A725FB" w14:textId="1BB582C9" w:rsidR="00D6174E" w:rsidRPr="00F30D14" w:rsidRDefault="003760E9" w:rsidP="00F1455B">
            <w:pPr>
              <w:pStyle w:val="Ttulo4"/>
              <w:outlineLvl w:val="3"/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Ingredientes</w:t>
            </w:r>
            <w:r w:rsidR="00D6174E"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 xml:space="preserve"> </w:t>
            </w:r>
            <w:r w:rsidR="00721B2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Base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</w:tcPr>
          <w:p w14:paraId="4C68ECAC" w14:textId="77777777" w:rsidR="00AE0BB5" w:rsidRPr="00F30D14" w:rsidRDefault="003760E9" w:rsidP="00AE0BB5">
            <w:pPr>
              <w:pStyle w:val="Ttulo4"/>
              <w:ind w:left="341"/>
              <w:outlineLvl w:val="3"/>
              <w:rPr>
                <w:color w:val="FF0066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Procedimiento</w:t>
            </w:r>
          </w:p>
        </w:tc>
      </w:tr>
      <w:tr w:rsidR="00B10CCA" w:rsidRPr="00B7684F" w14:paraId="6A9D4579" w14:textId="77777777" w:rsidTr="009A3EFD"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A79451B" w14:textId="039AF7E6" w:rsidR="00B10CCA" w:rsidRPr="00192E1E" w:rsidRDefault="00192E1E" w:rsidP="00CC77C4">
            <w:pPr>
              <w:rPr>
                <w:b/>
                <w:bCs/>
              </w:rPr>
            </w:pPr>
            <w:r w:rsidRPr="00192E1E">
              <w:rPr>
                <w:b/>
                <w:bCs/>
              </w:rPr>
              <w:t>Tegral Satin Cream Cake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95CDCDF" w14:textId="53CDEAAD" w:rsidR="00B10CCA" w:rsidRPr="00B7684F" w:rsidRDefault="00192E1E" w:rsidP="00CC77C4">
            <w:r>
              <w:t>1000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A923C77" w14:textId="77777777" w:rsidR="00B10CCA" w:rsidRPr="00B7684F" w:rsidRDefault="00B10CCA" w:rsidP="00CC77C4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678D3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9F5F717" w14:textId="77777777" w:rsidR="00B10CCA" w:rsidRPr="00B7684F" w:rsidRDefault="00B10CCA" w:rsidP="00CC77C4"/>
        </w:tc>
        <w:tc>
          <w:tcPr>
            <w:tcW w:w="4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9FC79A" w14:textId="4FF64D2C" w:rsidR="00192E1E" w:rsidRPr="006A2929" w:rsidRDefault="00192E1E" w:rsidP="00C24430">
            <w:pPr>
              <w:pStyle w:val="Prrafodelista"/>
              <w:numPr>
                <w:ilvl w:val="0"/>
                <w:numId w:val="7"/>
              </w:numPr>
              <w:spacing w:line="240" w:lineRule="auto"/>
              <w:ind w:left="714" w:hanging="357"/>
              <w:rPr>
                <w:lang w:val="es-AR" w:eastAsia="en-US"/>
              </w:rPr>
            </w:pPr>
            <w:r w:rsidRPr="006A2929">
              <w:rPr>
                <w:lang w:val="es-AR" w:eastAsia="en-US"/>
              </w:rPr>
              <w:t>Mezclar todos los ingredientes y batir en batidora con paleta a velocidad media por 5 minutos.</w:t>
            </w:r>
          </w:p>
          <w:p w14:paraId="32B94CCB" w14:textId="27FBB1CA" w:rsidR="00192E1E" w:rsidRPr="006A2929" w:rsidRDefault="00192E1E" w:rsidP="00C24430">
            <w:pPr>
              <w:pStyle w:val="Prrafodelista"/>
              <w:numPr>
                <w:ilvl w:val="0"/>
                <w:numId w:val="7"/>
              </w:numPr>
              <w:spacing w:line="240" w:lineRule="auto"/>
              <w:ind w:left="714" w:hanging="357"/>
              <w:rPr>
                <w:lang w:val="es-AR" w:eastAsia="en-US"/>
              </w:rPr>
            </w:pPr>
            <w:r w:rsidRPr="006A2929">
              <w:rPr>
                <w:lang w:val="es-AR" w:eastAsia="en-US"/>
              </w:rPr>
              <w:t xml:space="preserve">Luego colocar sobre una bandeja rectangular con papel </w:t>
            </w:r>
            <w:r w:rsidR="00721B24" w:rsidRPr="006A2929">
              <w:rPr>
                <w:lang w:val="es-AR" w:eastAsia="en-US"/>
              </w:rPr>
              <w:t xml:space="preserve">manteca </w:t>
            </w:r>
            <w:r w:rsidRPr="006A2929">
              <w:rPr>
                <w:lang w:val="es-AR" w:eastAsia="en-US"/>
              </w:rPr>
              <w:t>y alisar.</w:t>
            </w:r>
          </w:p>
          <w:p w14:paraId="3695F880" w14:textId="046DFD17" w:rsidR="00192E1E" w:rsidRPr="006A2929" w:rsidRDefault="00192E1E" w:rsidP="00C24430">
            <w:pPr>
              <w:pStyle w:val="Prrafodelista"/>
              <w:numPr>
                <w:ilvl w:val="0"/>
                <w:numId w:val="7"/>
              </w:numPr>
              <w:spacing w:line="240" w:lineRule="auto"/>
              <w:ind w:left="714" w:hanging="357"/>
              <w:rPr>
                <w:lang w:val="es-AR" w:eastAsia="en-US"/>
              </w:rPr>
            </w:pPr>
            <w:r w:rsidRPr="006A2929">
              <w:rPr>
                <w:lang w:val="es-AR" w:eastAsia="en-US"/>
              </w:rPr>
              <w:t>Llevar a horno por</w:t>
            </w:r>
            <w:r w:rsidR="00721B24" w:rsidRPr="006A2929">
              <w:rPr>
                <w:lang w:val="es-AR" w:eastAsia="en-US"/>
              </w:rPr>
              <w:t xml:space="preserve">, </w:t>
            </w:r>
            <w:r w:rsidRPr="006A2929">
              <w:rPr>
                <w:lang w:val="es-AR" w:eastAsia="en-US"/>
              </w:rPr>
              <w:t>aproxim</w:t>
            </w:r>
            <w:r w:rsidR="00721B24" w:rsidRPr="006A2929">
              <w:rPr>
                <w:lang w:val="es-AR" w:eastAsia="en-US"/>
              </w:rPr>
              <w:t>a</w:t>
            </w:r>
            <w:r w:rsidRPr="006A2929">
              <w:rPr>
                <w:lang w:val="es-AR" w:eastAsia="en-US"/>
              </w:rPr>
              <w:t>damente 10 minutos a</w:t>
            </w:r>
            <w:r w:rsidR="00721B24" w:rsidRPr="006A2929">
              <w:rPr>
                <w:lang w:val="es-AR" w:eastAsia="en-US"/>
              </w:rPr>
              <w:t xml:space="preserve"> </w:t>
            </w:r>
            <w:r w:rsidRPr="006A2929">
              <w:rPr>
                <w:lang w:val="es-AR" w:eastAsia="en-US"/>
              </w:rPr>
              <w:t>una temperatura de 180°</w:t>
            </w:r>
            <w:r w:rsidR="00C24430">
              <w:rPr>
                <w:lang w:val="es-AR" w:eastAsia="en-US"/>
              </w:rPr>
              <w:t xml:space="preserve"> </w:t>
            </w:r>
            <w:r w:rsidRPr="006A2929">
              <w:rPr>
                <w:lang w:val="es-AR" w:eastAsia="en-US"/>
              </w:rPr>
              <w:t>C.</w:t>
            </w:r>
          </w:p>
          <w:p w14:paraId="5EF84CDE" w14:textId="326B05AA" w:rsidR="00AC7D13" w:rsidRDefault="00192E1E" w:rsidP="00C24430">
            <w:pPr>
              <w:pStyle w:val="Prrafodelista"/>
              <w:numPr>
                <w:ilvl w:val="0"/>
                <w:numId w:val="7"/>
              </w:numPr>
              <w:spacing w:line="240" w:lineRule="auto"/>
              <w:ind w:left="714" w:hanging="357"/>
            </w:pPr>
            <w:r w:rsidRPr="006A2929">
              <w:rPr>
                <w:lang w:val="es-AR" w:eastAsia="en-US"/>
              </w:rPr>
              <w:t>Reservar.</w:t>
            </w:r>
          </w:p>
          <w:p w14:paraId="76A9C952" w14:textId="77777777" w:rsidR="00481A3F" w:rsidRPr="00B7684F" w:rsidRDefault="00481A3F" w:rsidP="00481A3F"/>
        </w:tc>
      </w:tr>
      <w:tr w:rsidR="00B10CCA" w:rsidRPr="00B7684F" w14:paraId="14714103" w14:textId="77777777" w:rsidTr="00855FD6">
        <w:tc>
          <w:tcPr>
            <w:tcW w:w="313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E7F285F" w14:textId="60E02039" w:rsidR="00B10CCA" w:rsidRPr="00192E1E" w:rsidRDefault="00192E1E" w:rsidP="00CC77C4">
            <w:r w:rsidRPr="00192E1E">
              <w:t>Huevos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F3C9030" w14:textId="0C904670" w:rsidR="00B10CCA" w:rsidRPr="00B7684F" w:rsidRDefault="00192E1E" w:rsidP="00CC77C4">
            <w:r>
              <w:t>350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1746CD0" w14:textId="77777777" w:rsidR="00B10CCA" w:rsidRPr="00B7684F" w:rsidRDefault="00B10CCA" w:rsidP="00CC77C4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F2634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AE96D09" w14:textId="77777777" w:rsidR="00B10CCA" w:rsidRPr="00B7684F" w:rsidRDefault="00B10CCA" w:rsidP="00CC77C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808CB6F" w14:textId="77777777" w:rsidR="00B10CCA" w:rsidRPr="00B7684F" w:rsidRDefault="00B10CCA" w:rsidP="00CC77C4"/>
        </w:tc>
      </w:tr>
      <w:tr w:rsidR="00B10CCA" w:rsidRPr="00B7684F" w14:paraId="148917BF" w14:textId="77777777" w:rsidTr="00855FD6">
        <w:tc>
          <w:tcPr>
            <w:tcW w:w="3139" w:type="dxa"/>
            <w:tcBorders>
              <w:left w:val="nil"/>
              <w:right w:val="nil"/>
            </w:tcBorders>
            <w:vAlign w:val="center"/>
          </w:tcPr>
          <w:p w14:paraId="57D7C1D7" w14:textId="7DC1D3C5" w:rsidR="00B10CCA" w:rsidRPr="00192E1E" w:rsidRDefault="00192E1E" w:rsidP="00CC77C4">
            <w:r w:rsidRPr="00192E1E">
              <w:t>Agua</w:t>
            </w:r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0B344653" w14:textId="4F756490" w:rsidR="00B10CCA" w:rsidRPr="00B7684F" w:rsidRDefault="00192E1E" w:rsidP="00CC77C4">
            <w:r>
              <w:t>250</w:t>
            </w:r>
          </w:p>
        </w:tc>
        <w:tc>
          <w:tcPr>
            <w:tcW w:w="415" w:type="dxa"/>
            <w:tcBorders>
              <w:left w:val="nil"/>
              <w:right w:val="nil"/>
            </w:tcBorders>
            <w:vAlign w:val="center"/>
          </w:tcPr>
          <w:p w14:paraId="6F7AA33C" w14:textId="77777777" w:rsidR="00B10CCA" w:rsidRPr="00B7684F" w:rsidRDefault="00B10CCA" w:rsidP="00CC77C4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D520C5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156F5AA" w14:textId="77777777" w:rsidR="00B10CCA" w:rsidRPr="00B7684F" w:rsidRDefault="00B10CCA" w:rsidP="00CC77C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01B5B44" w14:textId="77777777" w:rsidR="00B10CCA" w:rsidRPr="00B7684F" w:rsidRDefault="00B10CCA" w:rsidP="00CC77C4"/>
        </w:tc>
      </w:tr>
      <w:tr w:rsidR="00192E1E" w:rsidRPr="00B7684F" w14:paraId="502C8364" w14:textId="77777777" w:rsidTr="00855FD6">
        <w:tc>
          <w:tcPr>
            <w:tcW w:w="3139" w:type="dxa"/>
            <w:tcBorders>
              <w:left w:val="nil"/>
              <w:right w:val="nil"/>
            </w:tcBorders>
            <w:vAlign w:val="center"/>
          </w:tcPr>
          <w:p w14:paraId="54466BFF" w14:textId="0B24826B" w:rsidR="00192E1E" w:rsidRPr="00192E1E" w:rsidRDefault="00192E1E" w:rsidP="00CC77C4">
            <w:r w:rsidRPr="00192E1E">
              <w:t>Aceite</w:t>
            </w:r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2CA9FCBD" w14:textId="74C96EDA" w:rsidR="00192E1E" w:rsidRPr="00B7684F" w:rsidRDefault="00192E1E" w:rsidP="00CC77C4">
            <w:r>
              <w:t>200</w:t>
            </w:r>
          </w:p>
        </w:tc>
        <w:tc>
          <w:tcPr>
            <w:tcW w:w="415" w:type="dxa"/>
            <w:tcBorders>
              <w:left w:val="nil"/>
              <w:right w:val="nil"/>
            </w:tcBorders>
            <w:vAlign w:val="center"/>
          </w:tcPr>
          <w:p w14:paraId="1051B61B" w14:textId="56B9667F" w:rsidR="00192E1E" w:rsidRPr="00B7684F" w:rsidRDefault="00192E1E" w:rsidP="00CC77C4">
            <w:r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C3DC50" w14:textId="77777777" w:rsidR="00192E1E" w:rsidRPr="00B7684F" w:rsidRDefault="00192E1E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9E7ACDF" w14:textId="77777777" w:rsidR="00192E1E" w:rsidRPr="00B7684F" w:rsidRDefault="00192E1E" w:rsidP="00CC77C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7DFCF9D" w14:textId="77777777" w:rsidR="00192E1E" w:rsidRPr="00B7684F" w:rsidRDefault="00192E1E" w:rsidP="00CC77C4"/>
        </w:tc>
      </w:tr>
      <w:tr w:rsidR="00B10CCA" w:rsidRPr="00B7684F" w14:paraId="571EB478" w14:textId="77777777" w:rsidTr="00855FD6">
        <w:tc>
          <w:tcPr>
            <w:tcW w:w="3139" w:type="dxa"/>
            <w:tcBorders>
              <w:left w:val="nil"/>
              <w:bottom w:val="nil"/>
              <w:right w:val="nil"/>
            </w:tcBorders>
            <w:vAlign w:val="center"/>
          </w:tcPr>
          <w:p w14:paraId="6A60BE45" w14:textId="77777777" w:rsidR="00B10CCA" w:rsidRPr="00B7684F" w:rsidRDefault="00B10CCA" w:rsidP="00CC77C4"/>
        </w:tc>
        <w:tc>
          <w:tcPr>
            <w:tcW w:w="666" w:type="dxa"/>
            <w:tcBorders>
              <w:left w:val="nil"/>
              <w:bottom w:val="nil"/>
              <w:right w:val="nil"/>
            </w:tcBorders>
            <w:vAlign w:val="center"/>
          </w:tcPr>
          <w:p w14:paraId="1C704CA3" w14:textId="77777777" w:rsidR="00B10CCA" w:rsidRPr="00B7684F" w:rsidRDefault="00B10CCA" w:rsidP="00CC77C4"/>
        </w:tc>
        <w:tc>
          <w:tcPr>
            <w:tcW w:w="415" w:type="dxa"/>
            <w:tcBorders>
              <w:left w:val="nil"/>
              <w:bottom w:val="nil"/>
              <w:right w:val="nil"/>
            </w:tcBorders>
            <w:vAlign w:val="center"/>
          </w:tcPr>
          <w:p w14:paraId="1B38CE73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54E552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CEE68EE" w14:textId="77777777" w:rsidR="00B10CCA" w:rsidRPr="00B7684F" w:rsidRDefault="00B10CCA" w:rsidP="00CC77C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13C7344" w14:textId="77777777" w:rsidR="00B10CCA" w:rsidRPr="00B7684F" w:rsidRDefault="00B10CCA" w:rsidP="00CC77C4"/>
        </w:tc>
      </w:tr>
      <w:tr w:rsidR="00593892" w14:paraId="094BB898" w14:textId="77777777" w:rsidTr="00376322">
        <w:tc>
          <w:tcPr>
            <w:tcW w:w="46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599B436" w14:textId="2CF04D56" w:rsidR="00593892" w:rsidRPr="00F30D14" w:rsidRDefault="00593892" w:rsidP="00376322">
            <w:pPr>
              <w:pStyle w:val="Ttulo4"/>
              <w:outlineLvl w:val="3"/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 xml:space="preserve">Ingredientes </w:t>
            </w:r>
            <w:r w:rsidR="00721B2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Ganache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</w:tcPr>
          <w:p w14:paraId="04A356F5" w14:textId="77777777" w:rsidR="00593892" w:rsidRPr="00F30D14" w:rsidRDefault="00593892" w:rsidP="00376322">
            <w:pPr>
              <w:pStyle w:val="Ttulo4"/>
              <w:ind w:left="341"/>
              <w:outlineLvl w:val="3"/>
              <w:rPr>
                <w:color w:val="FF0066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Procedimiento</w:t>
            </w:r>
          </w:p>
        </w:tc>
      </w:tr>
      <w:tr w:rsidR="00593892" w:rsidRPr="00B7684F" w14:paraId="3E3D3AE5" w14:textId="77777777" w:rsidTr="00376322"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8F54C8D" w14:textId="7E7FE100" w:rsidR="00593892" w:rsidRPr="00721B24" w:rsidRDefault="00721B24" w:rsidP="00376322">
            <w:pPr>
              <w:rPr>
                <w:b/>
                <w:bCs/>
              </w:rPr>
            </w:pPr>
            <w:r w:rsidRPr="00721B24">
              <w:rPr>
                <w:b/>
                <w:bCs/>
              </w:rPr>
              <w:t>Chantypak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58692F1" w14:textId="3E05F5DA" w:rsidR="00593892" w:rsidRPr="00B7684F" w:rsidRDefault="00721B24" w:rsidP="00376322">
            <w:r>
              <w:t>500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6BFF99A" w14:textId="77777777" w:rsidR="00593892" w:rsidRPr="00B7684F" w:rsidRDefault="00593892" w:rsidP="00376322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D73874" w14:textId="77777777" w:rsidR="00593892" w:rsidRPr="00B7684F" w:rsidRDefault="00593892" w:rsidP="00376322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49D73C3" w14:textId="77777777" w:rsidR="00593892" w:rsidRPr="00B7684F" w:rsidRDefault="00593892" w:rsidP="00376322"/>
        </w:tc>
        <w:tc>
          <w:tcPr>
            <w:tcW w:w="4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BAAD3A7" w14:textId="78180FD5" w:rsidR="00C96E99" w:rsidRPr="001D76DF" w:rsidRDefault="00C96E99" w:rsidP="00C24430">
            <w:pPr>
              <w:pStyle w:val="Prrafodelista"/>
              <w:numPr>
                <w:ilvl w:val="0"/>
                <w:numId w:val="6"/>
              </w:numPr>
              <w:spacing w:line="240" w:lineRule="auto"/>
              <w:ind w:left="714" w:hanging="357"/>
            </w:pPr>
            <w:r w:rsidRPr="001D76DF">
              <w:t xml:space="preserve">Hervir la crema </w:t>
            </w:r>
            <w:r w:rsidRPr="006A2929">
              <w:rPr>
                <w:b/>
                <w:bCs/>
              </w:rPr>
              <w:t>Chantypak</w:t>
            </w:r>
            <w:r w:rsidRPr="001D76DF">
              <w:t xml:space="preserve"> y verter sobre el chocolate </w:t>
            </w:r>
            <w:r w:rsidRPr="006A2929">
              <w:rPr>
                <w:b/>
                <w:bCs/>
              </w:rPr>
              <w:t>Carat Coverlux Semiamargo</w:t>
            </w:r>
            <w:r w:rsidRPr="001D76DF">
              <w:t>.</w:t>
            </w:r>
          </w:p>
          <w:p w14:paraId="1C11CC01" w14:textId="0DCAC424" w:rsidR="00C96E99" w:rsidRPr="001D76DF" w:rsidRDefault="00C96E99" w:rsidP="00C24430">
            <w:pPr>
              <w:pStyle w:val="Prrafodelista"/>
              <w:numPr>
                <w:ilvl w:val="0"/>
                <w:numId w:val="6"/>
              </w:numPr>
              <w:spacing w:line="240" w:lineRule="auto"/>
              <w:ind w:left="714" w:hanging="357"/>
            </w:pPr>
            <w:r w:rsidRPr="001D76DF">
              <w:t>Luego de mezclar bien incorporamos la manteca</w:t>
            </w:r>
            <w:r w:rsidR="001D76DF" w:rsidRPr="001D76DF">
              <w:t xml:space="preserve"> </w:t>
            </w:r>
            <w:r w:rsidRPr="001D76DF">
              <w:t>hasta homogeneizar.</w:t>
            </w:r>
          </w:p>
          <w:p w14:paraId="0A8F8064" w14:textId="71CBF9E2" w:rsidR="00593892" w:rsidRPr="00B7684F" w:rsidRDefault="00C96E99" w:rsidP="00C24430">
            <w:pPr>
              <w:pStyle w:val="Prrafodelista"/>
              <w:numPr>
                <w:ilvl w:val="0"/>
                <w:numId w:val="6"/>
              </w:numPr>
              <w:spacing w:line="240" w:lineRule="auto"/>
              <w:ind w:left="714" w:hanging="357"/>
            </w:pPr>
            <w:r w:rsidRPr="001D76DF">
              <w:t>Reservar a temperatura ambiente.</w:t>
            </w:r>
          </w:p>
        </w:tc>
      </w:tr>
      <w:tr w:rsidR="00593892" w:rsidRPr="00B7684F" w14:paraId="20C5A3ED" w14:textId="77777777" w:rsidTr="00376322">
        <w:tc>
          <w:tcPr>
            <w:tcW w:w="313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E09305E" w14:textId="4410FA61" w:rsidR="00593892" w:rsidRPr="00AC7D13" w:rsidRDefault="00721B24" w:rsidP="00376322">
            <w:pPr>
              <w:rPr>
                <w:b/>
                <w:bCs/>
              </w:rPr>
            </w:pPr>
            <w:r>
              <w:rPr>
                <w:b/>
                <w:bCs/>
              </w:rPr>
              <w:t>Carat Coverlux Semi Amargo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191636F" w14:textId="53FA8755" w:rsidR="00593892" w:rsidRPr="00B7684F" w:rsidRDefault="00721B24" w:rsidP="00376322">
            <w:r>
              <w:t>700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1A078A2" w14:textId="77777777" w:rsidR="00593892" w:rsidRPr="00B7684F" w:rsidRDefault="00593892" w:rsidP="00376322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40BA7E" w14:textId="77777777" w:rsidR="00593892" w:rsidRPr="00B7684F" w:rsidRDefault="00593892" w:rsidP="00376322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23F2CDF" w14:textId="77777777" w:rsidR="00593892" w:rsidRPr="00B7684F" w:rsidRDefault="00593892" w:rsidP="00376322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CA92A3A" w14:textId="77777777" w:rsidR="00593892" w:rsidRPr="00B7684F" w:rsidRDefault="00593892" w:rsidP="00376322"/>
        </w:tc>
      </w:tr>
      <w:tr w:rsidR="00593892" w:rsidRPr="00B7684F" w14:paraId="77676694" w14:textId="77777777" w:rsidTr="00376322">
        <w:tc>
          <w:tcPr>
            <w:tcW w:w="3139" w:type="dxa"/>
            <w:tcBorders>
              <w:left w:val="nil"/>
              <w:right w:val="nil"/>
            </w:tcBorders>
            <w:vAlign w:val="center"/>
          </w:tcPr>
          <w:p w14:paraId="592E7F0E" w14:textId="2B11A84B" w:rsidR="00593892" w:rsidRPr="00721B24" w:rsidRDefault="00721B24" w:rsidP="00376322">
            <w:r w:rsidRPr="00721B24">
              <w:t>Manteca</w:t>
            </w:r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67CD329F" w14:textId="5F1995E0" w:rsidR="00593892" w:rsidRPr="00B7684F" w:rsidRDefault="00721B24" w:rsidP="00376322">
            <w:r>
              <w:t>50</w:t>
            </w:r>
          </w:p>
        </w:tc>
        <w:tc>
          <w:tcPr>
            <w:tcW w:w="415" w:type="dxa"/>
            <w:tcBorders>
              <w:left w:val="nil"/>
              <w:right w:val="nil"/>
            </w:tcBorders>
            <w:vAlign w:val="center"/>
          </w:tcPr>
          <w:p w14:paraId="461BE53D" w14:textId="77777777" w:rsidR="00593892" w:rsidRPr="00B7684F" w:rsidRDefault="00593892" w:rsidP="00376322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362915" w14:textId="77777777" w:rsidR="00593892" w:rsidRPr="00B7684F" w:rsidRDefault="00593892" w:rsidP="00376322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3D2CEE4" w14:textId="77777777" w:rsidR="00593892" w:rsidRPr="00B7684F" w:rsidRDefault="00593892" w:rsidP="00376322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957C683" w14:textId="77777777" w:rsidR="00593892" w:rsidRPr="00B7684F" w:rsidRDefault="00593892" w:rsidP="00376322"/>
        </w:tc>
      </w:tr>
      <w:tr w:rsidR="00593892" w:rsidRPr="00B7684F" w14:paraId="3FA11A5A" w14:textId="77777777" w:rsidTr="00376322">
        <w:tc>
          <w:tcPr>
            <w:tcW w:w="3139" w:type="dxa"/>
            <w:tcBorders>
              <w:left w:val="nil"/>
              <w:bottom w:val="nil"/>
              <w:right w:val="nil"/>
            </w:tcBorders>
            <w:vAlign w:val="center"/>
          </w:tcPr>
          <w:p w14:paraId="54D7378C" w14:textId="77777777" w:rsidR="00593892" w:rsidRPr="00B7684F" w:rsidRDefault="00593892" w:rsidP="00376322"/>
        </w:tc>
        <w:tc>
          <w:tcPr>
            <w:tcW w:w="666" w:type="dxa"/>
            <w:tcBorders>
              <w:left w:val="nil"/>
              <w:bottom w:val="nil"/>
              <w:right w:val="nil"/>
            </w:tcBorders>
            <w:vAlign w:val="center"/>
          </w:tcPr>
          <w:p w14:paraId="5F7AD265" w14:textId="77777777" w:rsidR="00593892" w:rsidRPr="00B7684F" w:rsidRDefault="00593892" w:rsidP="00376322"/>
        </w:tc>
        <w:tc>
          <w:tcPr>
            <w:tcW w:w="415" w:type="dxa"/>
            <w:tcBorders>
              <w:left w:val="nil"/>
              <w:bottom w:val="nil"/>
              <w:right w:val="nil"/>
            </w:tcBorders>
            <w:vAlign w:val="center"/>
          </w:tcPr>
          <w:p w14:paraId="05E6530C" w14:textId="77777777" w:rsidR="00593892" w:rsidRPr="00B7684F" w:rsidRDefault="00593892" w:rsidP="00376322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0CAB7A" w14:textId="77777777" w:rsidR="00593892" w:rsidRPr="00B7684F" w:rsidRDefault="00593892" w:rsidP="00376322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11B6966" w14:textId="77777777" w:rsidR="00593892" w:rsidRPr="00B7684F" w:rsidRDefault="00593892" w:rsidP="00376322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3A72E1F" w14:textId="77777777" w:rsidR="00593892" w:rsidRPr="00B7684F" w:rsidRDefault="00593892" w:rsidP="00376322"/>
        </w:tc>
      </w:tr>
      <w:tr w:rsidR="00593892" w14:paraId="5141C831" w14:textId="77777777" w:rsidTr="00376322">
        <w:tc>
          <w:tcPr>
            <w:tcW w:w="46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7CFC553" w14:textId="7C8EE8E0" w:rsidR="00593892" w:rsidRPr="00F30D14" w:rsidRDefault="00593892" w:rsidP="00376322">
            <w:pPr>
              <w:pStyle w:val="Ttulo4"/>
              <w:outlineLvl w:val="3"/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 xml:space="preserve">Ingredientes </w:t>
            </w:r>
            <w:r w:rsidR="001D76DF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Almíbar de Naranjas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</w:tcPr>
          <w:p w14:paraId="68D1BCB8" w14:textId="77777777" w:rsidR="00593892" w:rsidRPr="00F30D14" w:rsidRDefault="00593892" w:rsidP="00376322">
            <w:pPr>
              <w:pStyle w:val="Ttulo4"/>
              <w:ind w:left="341"/>
              <w:outlineLvl w:val="3"/>
              <w:rPr>
                <w:color w:val="FF0066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Procedimiento</w:t>
            </w:r>
          </w:p>
        </w:tc>
      </w:tr>
      <w:tr w:rsidR="00593892" w:rsidRPr="00B7684F" w14:paraId="495FA068" w14:textId="77777777" w:rsidTr="00376322"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3A9E879" w14:textId="6334455E" w:rsidR="00593892" w:rsidRPr="00B7684F" w:rsidRDefault="001D76DF" w:rsidP="00376322">
            <w:r>
              <w:t>Agua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84860A6" w14:textId="06BE9641" w:rsidR="00593892" w:rsidRPr="00B7684F" w:rsidRDefault="001D76DF" w:rsidP="00376322">
            <w:r>
              <w:t>1000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BB068FD" w14:textId="77777777" w:rsidR="00593892" w:rsidRPr="00B7684F" w:rsidRDefault="00593892" w:rsidP="00376322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B8A3F4" w14:textId="77777777" w:rsidR="00593892" w:rsidRPr="00B7684F" w:rsidRDefault="00593892" w:rsidP="00376322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B768CA6" w14:textId="77777777" w:rsidR="00593892" w:rsidRPr="00B7684F" w:rsidRDefault="00593892" w:rsidP="00376322"/>
        </w:tc>
        <w:tc>
          <w:tcPr>
            <w:tcW w:w="4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215A2B2" w14:textId="79B4905A" w:rsidR="006A2929" w:rsidRDefault="006A2929" w:rsidP="00C24430">
            <w:pPr>
              <w:pStyle w:val="Prrafodelista"/>
              <w:numPr>
                <w:ilvl w:val="0"/>
                <w:numId w:val="1"/>
              </w:numPr>
              <w:spacing w:line="240" w:lineRule="auto"/>
              <w:ind w:left="714" w:hanging="357"/>
            </w:pPr>
            <w:r>
              <w:t>Hervir el agua con el azúcar y agregar las naranjas cortadas en mitades.</w:t>
            </w:r>
          </w:p>
          <w:p w14:paraId="4A89A500" w14:textId="5F01A687" w:rsidR="006A2929" w:rsidRDefault="006A2929" w:rsidP="00C24430">
            <w:pPr>
              <w:pStyle w:val="Prrafodelista"/>
              <w:numPr>
                <w:ilvl w:val="0"/>
                <w:numId w:val="1"/>
              </w:numPr>
              <w:spacing w:line="240" w:lineRule="auto"/>
              <w:ind w:left="714" w:hanging="357"/>
            </w:pPr>
            <w:r>
              <w:t>Reducir el almíbar a la mitad y finalmente agregar el licor de Cointreau.</w:t>
            </w:r>
          </w:p>
          <w:p w14:paraId="152862B6" w14:textId="1D8BDCF9" w:rsidR="00593892" w:rsidRPr="00B7684F" w:rsidRDefault="006A2929" w:rsidP="00C24430">
            <w:pPr>
              <w:pStyle w:val="Prrafodelista"/>
              <w:numPr>
                <w:ilvl w:val="0"/>
                <w:numId w:val="1"/>
              </w:numPr>
              <w:spacing w:line="240" w:lineRule="auto"/>
              <w:ind w:left="714" w:hanging="357"/>
            </w:pPr>
            <w:r>
              <w:t>Reservar a temperatura ambiente.</w:t>
            </w:r>
          </w:p>
        </w:tc>
      </w:tr>
      <w:tr w:rsidR="001D76DF" w:rsidRPr="00B7684F" w14:paraId="22128E7C" w14:textId="77777777" w:rsidTr="00376322"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8284FE3" w14:textId="15633A2B" w:rsidR="001D76DF" w:rsidRPr="00B7684F" w:rsidRDefault="001D76DF" w:rsidP="00376322">
            <w:r>
              <w:t>Azúcar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D8D7F79" w14:textId="0413A04A" w:rsidR="001D76DF" w:rsidRPr="00B7684F" w:rsidRDefault="001D76DF" w:rsidP="00376322">
            <w:r>
              <w:t>500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8600DCB" w14:textId="3CF0F41A" w:rsidR="001D76DF" w:rsidRPr="00B7684F" w:rsidRDefault="001D76DF" w:rsidP="00376322">
            <w:r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FDC723" w14:textId="77777777" w:rsidR="001D76DF" w:rsidRPr="00B7684F" w:rsidRDefault="001D76DF" w:rsidP="00376322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DCD71DE" w14:textId="77777777" w:rsidR="001D76DF" w:rsidRPr="00B7684F" w:rsidRDefault="001D76DF" w:rsidP="00376322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D96178F" w14:textId="77777777" w:rsidR="001D76DF" w:rsidRPr="00B7684F" w:rsidRDefault="001D76DF" w:rsidP="00376322">
            <w:pPr>
              <w:pStyle w:val="Prrafodelista"/>
              <w:numPr>
                <w:ilvl w:val="0"/>
                <w:numId w:val="1"/>
              </w:numPr>
              <w:rPr>
                <w:rFonts w:cs="Times New Roman"/>
              </w:rPr>
            </w:pPr>
          </w:p>
        </w:tc>
      </w:tr>
      <w:tr w:rsidR="00593892" w:rsidRPr="00B7684F" w14:paraId="24CBB2BA" w14:textId="77777777" w:rsidTr="00376322">
        <w:tc>
          <w:tcPr>
            <w:tcW w:w="313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49989C6" w14:textId="351B3456" w:rsidR="00593892" w:rsidRPr="006A2929" w:rsidRDefault="001D76DF" w:rsidP="00376322">
            <w:r w:rsidRPr="006A2929">
              <w:t>Naranjas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1476285" w14:textId="31F87737" w:rsidR="00593892" w:rsidRPr="00B7684F" w:rsidRDefault="006A2929" w:rsidP="00376322">
            <w:r>
              <w:t>200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A9B703D" w14:textId="77777777" w:rsidR="00593892" w:rsidRPr="00B7684F" w:rsidRDefault="00593892" w:rsidP="00376322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2DD1E3" w14:textId="77777777" w:rsidR="00593892" w:rsidRPr="00B7684F" w:rsidRDefault="00593892" w:rsidP="00376322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0D9E9BA" w14:textId="77777777" w:rsidR="00593892" w:rsidRPr="00B7684F" w:rsidRDefault="00593892" w:rsidP="00376322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2E84C81" w14:textId="77777777" w:rsidR="00593892" w:rsidRPr="00B7684F" w:rsidRDefault="00593892" w:rsidP="00376322"/>
        </w:tc>
      </w:tr>
      <w:tr w:rsidR="00593892" w:rsidRPr="00B7684F" w14:paraId="6F3F6F0E" w14:textId="77777777" w:rsidTr="00376322">
        <w:tc>
          <w:tcPr>
            <w:tcW w:w="3139" w:type="dxa"/>
            <w:tcBorders>
              <w:left w:val="nil"/>
              <w:right w:val="nil"/>
            </w:tcBorders>
            <w:vAlign w:val="center"/>
          </w:tcPr>
          <w:p w14:paraId="35945673" w14:textId="623D9972" w:rsidR="00593892" w:rsidRPr="006A2929" w:rsidRDefault="001D76DF" w:rsidP="00376322">
            <w:r w:rsidRPr="006A2929">
              <w:t xml:space="preserve">Licor Cointrau  </w:t>
            </w:r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16C55232" w14:textId="03FFE434" w:rsidR="00593892" w:rsidRPr="00B7684F" w:rsidRDefault="006A2929" w:rsidP="00376322">
            <w:r>
              <w:t>50</w:t>
            </w:r>
          </w:p>
        </w:tc>
        <w:tc>
          <w:tcPr>
            <w:tcW w:w="415" w:type="dxa"/>
            <w:tcBorders>
              <w:left w:val="nil"/>
              <w:right w:val="nil"/>
            </w:tcBorders>
            <w:vAlign w:val="center"/>
          </w:tcPr>
          <w:p w14:paraId="2AEF0887" w14:textId="77777777" w:rsidR="00593892" w:rsidRPr="00B7684F" w:rsidRDefault="00593892" w:rsidP="00376322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26FE02" w14:textId="77777777" w:rsidR="00593892" w:rsidRPr="00B7684F" w:rsidRDefault="00593892" w:rsidP="00376322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5EB59D6" w14:textId="77777777" w:rsidR="00593892" w:rsidRPr="00B7684F" w:rsidRDefault="00593892" w:rsidP="00376322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0E228AE" w14:textId="77777777" w:rsidR="00593892" w:rsidRPr="00B7684F" w:rsidRDefault="00593892" w:rsidP="00376322"/>
        </w:tc>
      </w:tr>
      <w:tr w:rsidR="00593892" w:rsidRPr="00B7684F" w14:paraId="4D4B1DCE" w14:textId="77777777" w:rsidTr="00376322">
        <w:tc>
          <w:tcPr>
            <w:tcW w:w="3139" w:type="dxa"/>
            <w:tcBorders>
              <w:left w:val="nil"/>
              <w:bottom w:val="nil"/>
              <w:right w:val="nil"/>
            </w:tcBorders>
            <w:vAlign w:val="center"/>
          </w:tcPr>
          <w:p w14:paraId="6F944FBD" w14:textId="77777777" w:rsidR="00593892" w:rsidRPr="00B7684F" w:rsidRDefault="00593892" w:rsidP="00376322"/>
        </w:tc>
        <w:tc>
          <w:tcPr>
            <w:tcW w:w="666" w:type="dxa"/>
            <w:tcBorders>
              <w:left w:val="nil"/>
              <w:bottom w:val="nil"/>
              <w:right w:val="nil"/>
            </w:tcBorders>
            <w:vAlign w:val="center"/>
          </w:tcPr>
          <w:p w14:paraId="27C3F5FB" w14:textId="77777777" w:rsidR="00593892" w:rsidRPr="00B7684F" w:rsidRDefault="00593892" w:rsidP="00376322"/>
        </w:tc>
        <w:tc>
          <w:tcPr>
            <w:tcW w:w="415" w:type="dxa"/>
            <w:tcBorders>
              <w:left w:val="nil"/>
              <w:bottom w:val="nil"/>
              <w:right w:val="nil"/>
            </w:tcBorders>
            <w:vAlign w:val="center"/>
          </w:tcPr>
          <w:p w14:paraId="23C05C73" w14:textId="77777777" w:rsidR="00593892" w:rsidRPr="00B7684F" w:rsidRDefault="00593892" w:rsidP="00376322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77F72" w14:textId="77777777" w:rsidR="00593892" w:rsidRPr="00B7684F" w:rsidRDefault="00593892" w:rsidP="00376322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5D0FFD3" w14:textId="77777777" w:rsidR="00593892" w:rsidRPr="00B7684F" w:rsidRDefault="00593892" w:rsidP="00376322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DF2F919" w14:textId="77777777" w:rsidR="00593892" w:rsidRPr="00B7684F" w:rsidRDefault="00593892" w:rsidP="00376322"/>
        </w:tc>
      </w:tr>
      <w:tr w:rsidR="00593892" w14:paraId="3DE6FA99" w14:textId="77777777" w:rsidTr="00376322">
        <w:tc>
          <w:tcPr>
            <w:tcW w:w="46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06D67FE" w14:textId="4821D3FD" w:rsidR="00593892" w:rsidRPr="00F30D14" w:rsidRDefault="00593892" w:rsidP="00376322">
            <w:pPr>
              <w:pStyle w:val="Ttulo4"/>
              <w:outlineLvl w:val="3"/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 xml:space="preserve">Ingredientes </w:t>
            </w:r>
            <w:r w:rsidR="0014529F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Relleno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</w:tcPr>
          <w:p w14:paraId="403B4C32" w14:textId="77777777" w:rsidR="00593892" w:rsidRPr="00F30D14" w:rsidRDefault="00593892" w:rsidP="00376322">
            <w:pPr>
              <w:pStyle w:val="Ttulo4"/>
              <w:ind w:left="341"/>
              <w:outlineLvl w:val="3"/>
              <w:rPr>
                <w:color w:val="FF0066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Procedimiento</w:t>
            </w:r>
          </w:p>
        </w:tc>
      </w:tr>
      <w:tr w:rsidR="00593892" w:rsidRPr="00B7684F" w14:paraId="18B5FB69" w14:textId="77777777" w:rsidTr="00376322"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12890A7" w14:textId="48E9F811" w:rsidR="00593892" w:rsidRPr="0014529F" w:rsidRDefault="0014529F" w:rsidP="00C24430">
            <w:pPr>
              <w:spacing w:line="240" w:lineRule="auto"/>
              <w:rPr>
                <w:b/>
                <w:bCs/>
              </w:rPr>
            </w:pPr>
            <w:r w:rsidRPr="0014529F">
              <w:rPr>
                <w:b/>
                <w:bCs/>
              </w:rPr>
              <w:t>Carat Supercrem Avellanas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C424509" w14:textId="04CB3E12" w:rsidR="00593892" w:rsidRPr="00B7684F" w:rsidRDefault="0014529F" w:rsidP="00C24430">
            <w:pPr>
              <w:spacing w:line="240" w:lineRule="auto"/>
            </w:pPr>
            <w:r>
              <w:t>600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55F5977" w14:textId="77777777" w:rsidR="00593892" w:rsidRPr="00B7684F" w:rsidRDefault="00593892" w:rsidP="00C24430">
            <w:pPr>
              <w:spacing w:line="240" w:lineRule="auto"/>
            </w:pPr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F7F2FC" w14:textId="77777777" w:rsidR="00593892" w:rsidRPr="00B7684F" w:rsidRDefault="00593892" w:rsidP="00C24430">
            <w:pPr>
              <w:spacing w:line="240" w:lineRule="auto"/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43195B3" w14:textId="77777777" w:rsidR="00593892" w:rsidRPr="00B7684F" w:rsidRDefault="00593892" w:rsidP="00C24430">
            <w:pPr>
              <w:spacing w:line="240" w:lineRule="auto"/>
            </w:pPr>
          </w:p>
        </w:tc>
        <w:tc>
          <w:tcPr>
            <w:tcW w:w="4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A17B177" w14:textId="768DF658" w:rsidR="00593892" w:rsidRPr="00586AD9" w:rsidRDefault="0014529F" w:rsidP="00C24430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lang w:val="es-AR" w:eastAsia="en-US"/>
              </w:rPr>
            </w:pPr>
            <w:r w:rsidRPr="00586AD9">
              <w:rPr>
                <w:lang w:val="es-AR" w:eastAsia="en-US"/>
              </w:rPr>
              <w:t xml:space="preserve">Fundir en microondas o baño maría el </w:t>
            </w:r>
            <w:r w:rsidR="00586AD9" w:rsidRPr="00586AD9">
              <w:rPr>
                <w:b/>
                <w:bCs/>
                <w:lang w:val="es-AR" w:eastAsia="en-US"/>
              </w:rPr>
              <w:t xml:space="preserve">Carat </w:t>
            </w:r>
            <w:r w:rsidRPr="00586AD9">
              <w:rPr>
                <w:b/>
                <w:bCs/>
                <w:lang w:val="es-AR" w:eastAsia="en-US"/>
              </w:rPr>
              <w:t>Supercrem</w:t>
            </w:r>
            <w:r w:rsidR="00586AD9" w:rsidRPr="00586AD9">
              <w:rPr>
                <w:b/>
                <w:bCs/>
                <w:lang w:val="es-AR" w:eastAsia="en-US"/>
              </w:rPr>
              <w:t xml:space="preserve"> Ave</w:t>
            </w:r>
            <w:r w:rsidRPr="00586AD9">
              <w:rPr>
                <w:b/>
                <w:bCs/>
                <w:lang w:val="es-AR" w:eastAsia="en-US"/>
              </w:rPr>
              <w:t>llanas</w:t>
            </w:r>
            <w:r w:rsidRPr="00586AD9">
              <w:rPr>
                <w:lang w:val="es-AR" w:eastAsia="en-US"/>
              </w:rPr>
              <w:t xml:space="preserve"> y aplicar.</w:t>
            </w:r>
          </w:p>
          <w:p w14:paraId="69FFE30B" w14:textId="77777777" w:rsidR="00593892" w:rsidRPr="00B7684F" w:rsidRDefault="00593892" w:rsidP="00C24430">
            <w:pPr>
              <w:spacing w:line="240" w:lineRule="auto"/>
            </w:pPr>
          </w:p>
        </w:tc>
      </w:tr>
      <w:tr w:rsidR="00593892" w:rsidRPr="00B7684F" w14:paraId="1F8321D4" w14:textId="77777777" w:rsidTr="00376322">
        <w:tc>
          <w:tcPr>
            <w:tcW w:w="3139" w:type="dxa"/>
            <w:tcBorders>
              <w:left w:val="nil"/>
              <w:bottom w:val="nil"/>
              <w:right w:val="nil"/>
            </w:tcBorders>
            <w:vAlign w:val="center"/>
          </w:tcPr>
          <w:p w14:paraId="0861CA28" w14:textId="77777777" w:rsidR="00593892" w:rsidRPr="00B7684F" w:rsidRDefault="00593892" w:rsidP="00C24430">
            <w:pPr>
              <w:spacing w:line="240" w:lineRule="auto"/>
            </w:pPr>
          </w:p>
        </w:tc>
        <w:tc>
          <w:tcPr>
            <w:tcW w:w="666" w:type="dxa"/>
            <w:tcBorders>
              <w:left w:val="nil"/>
              <w:bottom w:val="nil"/>
              <w:right w:val="nil"/>
            </w:tcBorders>
            <w:vAlign w:val="center"/>
          </w:tcPr>
          <w:p w14:paraId="2A950805" w14:textId="77777777" w:rsidR="00593892" w:rsidRPr="00B7684F" w:rsidRDefault="00593892" w:rsidP="00C24430">
            <w:pPr>
              <w:spacing w:line="240" w:lineRule="auto"/>
            </w:pPr>
          </w:p>
        </w:tc>
        <w:tc>
          <w:tcPr>
            <w:tcW w:w="415" w:type="dxa"/>
            <w:tcBorders>
              <w:left w:val="nil"/>
              <w:bottom w:val="nil"/>
              <w:right w:val="nil"/>
            </w:tcBorders>
            <w:vAlign w:val="center"/>
          </w:tcPr>
          <w:p w14:paraId="32617717" w14:textId="77777777" w:rsidR="00593892" w:rsidRPr="00B7684F" w:rsidRDefault="00593892" w:rsidP="00C24430">
            <w:pPr>
              <w:spacing w:line="240" w:lineRule="auto"/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228DF0" w14:textId="77777777" w:rsidR="00593892" w:rsidRPr="00B7684F" w:rsidRDefault="00593892" w:rsidP="00C24430">
            <w:pPr>
              <w:spacing w:line="240" w:lineRule="auto"/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8AC0F33" w14:textId="77777777" w:rsidR="00593892" w:rsidRPr="00B7684F" w:rsidRDefault="00593892" w:rsidP="00C24430">
            <w:pPr>
              <w:spacing w:line="240" w:lineRule="auto"/>
            </w:pPr>
          </w:p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BCFD74A" w14:textId="77777777" w:rsidR="00593892" w:rsidRPr="00B7684F" w:rsidRDefault="00593892" w:rsidP="00C24430">
            <w:pPr>
              <w:spacing w:line="240" w:lineRule="auto"/>
            </w:pPr>
          </w:p>
        </w:tc>
      </w:tr>
    </w:tbl>
    <w:p w14:paraId="04B583E2" w14:textId="77777777" w:rsidR="00593892" w:rsidRDefault="00593892" w:rsidP="00C24430">
      <w:pPr>
        <w:spacing w:line="240" w:lineRule="auto"/>
      </w:pPr>
    </w:p>
    <w:tbl>
      <w:tblPr>
        <w:tblStyle w:val="Tablaconcuadrcula"/>
        <w:tblW w:w="9498" w:type="dxa"/>
        <w:tblLook w:val="04A0" w:firstRow="1" w:lastRow="0" w:firstColumn="1" w:lastColumn="0" w:noHBand="0" w:noVBand="1"/>
      </w:tblPr>
      <w:tblGrid>
        <w:gridCol w:w="3139"/>
        <w:gridCol w:w="666"/>
        <w:gridCol w:w="415"/>
        <w:gridCol w:w="236"/>
        <w:gridCol w:w="236"/>
        <w:gridCol w:w="4806"/>
      </w:tblGrid>
      <w:tr w:rsidR="00593892" w14:paraId="69991DFD" w14:textId="77777777" w:rsidTr="00376322">
        <w:tc>
          <w:tcPr>
            <w:tcW w:w="46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2911B9D" w14:textId="5141344F" w:rsidR="00593892" w:rsidRPr="00F30D14" w:rsidRDefault="00593892" w:rsidP="00376322">
            <w:pPr>
              <w:pStyle w:val="Ttulo4"/>
              <w:outlineLvl w:val="3"/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Ingredientes B</w:t>
            </w:r>
            <w:r w:rsidR="008458F6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año de Chocolate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</w:tcPr>
          <w:p w14:paraId="53DD3DCF" w14:textId="77777777" w:rsidR="00593892" w:rsidRPr="00F30D14" w:rsidRDefault="00593892" w:rsidP="00376322">
            <w:pPr>
              <w:pStyle w:val="Ttulo4"/>
              <w:ind w:left="341"/>
              <w:outlineLvl w:val="3"/>
              <w:rPr>
                <w:color w:val="FF0066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Procedimiento</w:t>
            </w:r>
          </w:p>
        </w:tc>
      </w:tr>
      <w:tr w:rsidR="00593892" w:rsidRPr="00B7684F" w14:paraId="4268890F" w14:textId="77777777" w:rsidTr="00376322"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220736A" w14:textId="6846AA7C" w:rsidR="00593892" w:rsidRPr="008458F6" w:rsidRDefault="008458F6" w:rsidP="00376322">
            <w:pPr>
              <w:rPr>
                <w:b/>
                <w:bCs/>
              </w:rPr>
            </w:pPr>
            <w:r w:rsidRPr="008458F6">
              <w:rPr>
                <w:b/>
                <w:bCs/>
              </w:rPr>
              <w:t>Carat Decorcrem Semi Amargo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1F870B1" w14:textId="48B09B5A" w:rsidR="00593892" w:rsidRPr="00B7684F" w:rsidRDefault="00AE513A" w:rsidP="00376322">
            <w:r>
              <w:t>500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07FF35" w14:textId="77777777" w:rsidR="00593892" w:rsidRPr="00B7684F" w:rsidRDefault="00593892" w:rsidP="00376322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D663FA" w14:textId="77777777" w:rsidR="00593892" w:rsidRPr="00B7684F" w:rsidRDefault="00593892" w:rsidP="00376322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FC651D9" w14:textId="77777777" w:rsidR="00593892" w:rsidRPr="00B7684F" w:rsidRDefault="00593892" w:rsidP="00376322"/>
        </w:tc>
        <w:tc>
          <w:tcPr>
            <w:tcW w:w="4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F853343" w14:textId="77777777" w:rsidR="008458F6" w:rsidRPr="008458F6" w:rsidRDefault="008458F6" w:rsidP="00C24430">
            <w:pPr>
              <w:pStyle w:val="Prrafodelista"/>
              <w:numPr>
                <w:ilvl w:val="0"/>
                <w:numId w:val="1"/>
              </w:numPr>
              <w:spacing w:line="240" w:lineRule="auto"/>
              <w:ind w:left="714" w:hanging="357"/>
              <w:rPr>
                <w:lang w:val="es-AR" w:eastAsia="en-US"/>
              </w:rPr>
            </w:pPr>
            <w:r w:rsidRPr="008458F6">
              <w:rPr>
                <w:lang w:val="es-AR" w:eastAsia="en-US"/>
              </w:rPr>
              <w:t>Fundir el Carat Decorcrem.</w:t>
            </w:r>
          </w:p>
          <w:p w14:paraId="640C88A0" w14:textId="77777777" w:rsidR="008458F6" w:rsidRPr="008458F6" w:rsidRDefault="008458F6" w:rsidP="00C24430">
            <w:pPr>
              <w:pStyle w:val="Prrafodelista"/>
              <w:numPr>
                <w:ilvl w:val="0"/>
                <w:numId w:val="1"/>
              </w:numPr>
              <w:spacing w:line="240" w:lineRule="auto"/>
              <w:ind w:left="714" w:hanging="357"/>
              <w:rPr>
                <w:lang w:val="es-AR" w:eastAsia="en-US"/>
              </w:rPr>
            </w:pPr>
            <w:r w:rsidRPr="008458F6">
              <w:rPr>
                <w:lang w:val="es-AR" w:eastAsia="en-US"/>
              </w:rPr>
              <w:lastRenderedPageBreak/>
              <w:t>Agregar los frutos secos tostados y trozados.</w:t>
            </w:r>
          </w:p>
          <w:p w14:paraId="4824AF5E" w14:textId="4FE2428F" w:rsidR="00593892" w:rsidRPr="00B7684F" w:rsidRDefault="008458F6" w:rsidP="00C24430">
            <w:pPr>
              <w:pStyle w:val="Prrafodelista"/>
              <w:numPr>
                <w:ilvl w:val="0"/>
                <w:numId w:val="1"/>
              </w:numPr>
              <w:spacing w:line="240" w:lineRule="auto"/>
              <w:ind w:left="714" w:hanging="357"/>
            </w:pPr>
            <w:r w:rsidRPr="008458F6">
              <w:rPr>
                <w:lang w:val="es-AR" w:eastAsia="en-US"/>
              </w:rPr>
              <w:t>Utilizar a una temperatura de 35°C.</w:t>
            </w:r>
          </w:p>
        </w:tc>
      </w:tr>
      <w:tr w:rsidR="00593892" w:rsidRPr="00B7684F" w14:paraId="5064B5EE" w14:textId="77777777" w:rsidTr="00376322">
        <w:tc>
          <w:tcPr>
            <w:tcW w:w="313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F5ECB1B" w14:textId="1E163FC7" w:rsidR="00593892" w:rsidRPr="008458F6" w:rsidRDefault="008458F6" w:rsidP="00376322">
            <w:r w:rsidRPr="008458F6">
              <w:lastRenderedPageBreak/>
              <w:t xml:space="preserve">Almendras </w:t>
            </w:r>
            <w:r>
              <w:t>T</w:t>
            </w:r>
            <w:r w:rsidRPr="008458F6">
              <w:t>ostadas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2A2AFAA" w14:textId="62741580" w:rsidR="00593892" w:rsidRPr="00B7684F" w:rsidRDefault="00AE513A" w:rsidP="00376322">
            <w:r>
              <w:t>150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639D2F8" w14:textId="77777777" w:rsidR="00593892" w:rsidRPr="00B7684F" w:rsidRDefault="00593892" w:rsidP="00376322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F2F24" w14:textId="77777777" w:rsidR="00593892" w:rsidRPr="00B7684F" w:rsidRDefault="00593892" w:rsidP="00376322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5A030A6" w14:textId="77777777" w:rsidR="00593892" w:rsidRPr="00B7684F" w:rsidRDefault="00593892" w:rsidP="00376322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D772F77" w14:textId="77777777" w:rsidR="00593892" w:rsidRPr="00B7684F" w:rsidRDefault="00593892" w:rsidP="00376322"/>
        </w:tc>
      </w:tr>
      <w:tr w:rsidR="00593892" w:rsidRPr="00B7684F" w14:paraId="7A593A18" w14:textId="77777777" w:rsidTr="00376322">
        <w:tc>
          <w:tcPr>
            <w:tcW w:w="3139" w:type="dxa"/>
            <w:tcBorders>
              <w:left w:val="nil"/>
              <w:bottom w:val="nil"/>
              <w:right w:val="nil"/>
            </w:tcBorders>
            <w:vAlign w:val="center"/>
          </w:tcPr>
          <w:p w14:paraId="3CA3765E" w14:textId="77777777" w:rsidR="00593892" w:rsidRPr="00B7684F" w:rsidRDefault="00593892" w:rsidP="00376322"/>
        </w:tc>
        <w:tc>
          <w:tcPr>
            <w:tcW w:w="666" w:type="dxa"/>
            <w:tcBorders>
              <w:left w:val="nil"/>
              <w:bottom w:val="nil"/>
              <w:right w:val="nil"/>
            </w:tcBorders>
            <w:vAlign w:val="center"/>
          </w:tcPr>
          <w:p w14:paraId="6600CC7D" w14:textId="77777777" w:rsidR="00593892" w:rsidRPr="00B7684F" w:rsidRDefault="00593892" w:rsidP="00376322"/>
        </w:tc>
        <w:tc>
          <w:tcPr>
            <w:tcW w:w="415" w:type="dxa"/>
            <w:tcBorders>
              <w:left w:val="nil"/>
              <w:bottom w:val="nil"/>
              <w:right w:val="nil"/>
            </w:tcBorders>
            <w:vAlign w:val="center"/>
          </w:tcPr>
          <w:p w14:paraId="47B1B72B" w14:textId="77777777" w:rsidR="00593892" w:rsidRPr="00B7684F" w:rsidRDefault="00593892" w:rsidP="00376322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CCCBB5" w14:textId="77777777" w:rsidR="00593892" w:rsidRPr="00B7684F" w:rsidRDefault="00593892" w:rsidP="00376322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6AFA57C" w14:textId="77777777" w:rsidR="00593892" w:rsidRPr="00B7684F" w:rsidRDefault="00593892" w:rsidP="00376322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B6C71DF" w14:textId="77777777" w:rsidR="00593892" w:rsidRPr="00B7684F" w:rsidRDefault="00593892" w:rsidP="00376322"/>
        </w:tc>
      </w:tr>
    </w:tbl>
    <w:p w14:paraId="4C16B2DD" w14:textId="77777777" w:rsidR="00593892" w:rsidRDefault="00593892" w:rsidP="00593892"/>
    <w:tbl>
      <w:tblPr>
        <w:tblStyle w:val="Tablaconcuadrcula"/>
        <w:tblW w:w="9498" w:type="dxa"/>
        <w:tblLook w:val="04A0" w:firstRow="1" w:lastRow="0" w:firstColumn="1" w:lastColumn="0" w:noHBand="0" w:noVBand="1"/>
      </w:tblPr>
      <w:tblGrid>
        <w:gridCol w:w="3139"/>
        <w:gridCol w:w="666"/>
        <w:gridCol w:w="415"/>
        <w:gridCol w:w="236"/>
        <w:gridCol w:w="236"/>
        <w:gridCol w:w="4806"/>
      </w:tblGrid>
      <w:tr w:rsidR="006D6E53" w14:paraId="5EB6005F" w14:textId="77777777" w:rsidTr="00376322">
        <w:tc>
          <w:tcPr>
            <w:tcW w:w="46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A8A94B4" w14:textId="55794AFC" w:rsidR="006D6E53" w:rsidRPr="00F30D14" w:rsidRDefault="006D6E53" w:rsidP="00376322">
            <w:pPr>
              <w:pStyle w:val="Ttulo4"/>
              <w:outlineLvl w:val="3"/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Ingredientes</w:t>
            </w:r>
            <w:r w:rsidR="00391C8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 xml:space="preserve"> Crema de Avellanas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</w:tcPr>
          <w:p w14:paraId="01777451" w14:textId="77777777" w:rsidR="006D6E53" w:rsidRPr="00F30D14" w:rsidRDefault="006D6E53" w:rsidP="00C24430">
            <w:pPr>
              <w:pStyle w:val="Ttulo4"/>
              <w:spacing w:after="0"/>
              <w:ind w:left="341"/>
              <w:outlineLvl w:val="3"/>
              <w:rPr>
                <w:color w:val="FF0066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Procedimiento</w:t>
            </w:r>
          </w:p>
        </w:tc>
      </w:tr>
      <w:tr w:rsidR="006D6E53" w:rsidRPr="00B7684F" w14:paraId="6C5F38DE" w14:textId="77777777" w:rsidTr="00376322"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7391827" w14:textId="77777777" w:rsidR="006D6E53" w:rsidRPr="00721B24" w:rsidRDefault="006D6E53" w:rsidP="00376322">
            <w:pPr>
              <w:rPr>
                <w:b/>
                <w:bCs/>
              </w:rPr>
            </w:pPr>
            <w:r w:rsidRPr="00721B24">
              <w:rPr>
                <w:b/>
                <w:bCs/>
              </w:rPr>
              <w:t>Chantypak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46054BA" w14:textId="233648E5" w:rsidR="006D6E53" w:rsidRPr="00B7684F" w:rsidRDefault="00391C84" w:rsidP="00376322">
            <w:r>
              <w:t>500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E9F4520" w14:textId="77777777" w:rsidR="006D6E53" w:rsidRPr="00B7684F" w:rsidRDefault="006D6E53" w:rsidP="00376322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2BC97E" w14:textId="77777777" w:rsidR="006D6E53" w:rsidRPr="00B7684F" w:rsidRDefault="006D6E53" w:rsidP="00376322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7DDDE420" w14:textId="77777777" w:rsidR="006D6E53" w:rsidRPr="00B7684F" w:rsidRDefault="006D6E53" w:rsidP="00376322"/>
        </w:tc>
        <w:tc>
          <w:tcPr>
            <w:tcW w:w="4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F9708A" w14:textId="55C5268D" w:rsidR="006D6E53" w:rsidRPr="00B7684F" w:rsidRDefault="00391C84" w:rsidP="00C24430">
            <w:pPr>
              <w:pStyle w:val="Prrafodelista"/>
              <w:numPr>
                <w:ilvl w:val="0"/>
                <w:numId w:val="6"/>
              </w:numPr>
              <w:spacing w:line="240" w:lineRule="auto"/>
            </w:pPr>
            <w:r>
              <w:t xml:space="preserve">Batir la crema </w:t>
            </w:r>
            <w:r w:rsidRPr="00391C84">
              <w:rPr>
                <w:b/>
                <w:bCs/>
              </w:rPr>
              <w:t>Chantypak</w:t>
            </w:r>
            <w:r>
              <w:t xml:space="preserve"> con el </w:t>
            </w:r>
            <w:r w:rsidRPr="00391C84">
              <w:rPr>
                <w:b/>
                <w:bCs/>
              </w:rPr>
              <w:t>Carat Supercrem Avellanas</w:t>
            </w:r>
            <w:r>
              <w:t xml:space="preserve"> previamente fundido hasta obtener una crema sostenida.</w:t>
            </w:r>
          </w:p>
        </w:tc>
      </w:tr>
      <w:tr w:rsidR="006D6E53" w:rsidRPr="00B7684F" w14:paraId="130E3CBA" w14:textId="77777777" w:rsidTr="00376322">
        <w:tc>
          <w:tcPr>
            <w:tcW w:w="313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C159B94" w14:textId="0F10A925" w:rsidR="006D6E53" w:rsidRPr="00AC7D13" w:rsidRDefault="006D6E53" w:rsidP="0037632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Carat </w:t>
            </w:r>
            <w:r w:rsidR="00391C84">
              <w:rPr>
                <w:b/>
                <w:bCs/>
              </w:rPr>
              <w:t>Supercrem Avellanas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3FE4B38" w14:textId="34A454CC" w:rsidR="006D6E53" w:rsidRPr="00B7684F" w:rsidRDefault="00391C84" w:rsidP="00376322">
            <w:r>
              <w:t>300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D985DA3" w14:textId="77777777" w:rsidR="006D6E53" w:rsidRPr="00B7684F" w:rsidRDefault="006D6E53" w:rsidP="00376322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4D1C31" w14:textId="77777777" w:rsidR="006D6E53" w:rsidRPr="00B7684F" w:rsidRDefault="006D6E53" w:rsidP="00376322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E3F65CE" w14:textId="77777777" w:rsidR="006D6E53" w:rsidRPr="00B7684F" w:rsidRDefault="006D6E53" w:rsidP="00376322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318027" w14:textId="77777777" w:rsidR="006D6E53" w:rsidRPr="00B7684F" w:rsidRDefault="006D6E53" w:rsidP="00376322"/>
        </w:tc>
      </w:tr>
      <w:tr w:rsidR="006D6E53" w:rsidRPr="00B7684F" w14:paraId="0035AB47" w14:textId="77777777" w:rsidTr="00376322">
        <w:tc>
          <w:tcPr>
            <w:tcW w:w="3139" w:type="dxa"/>
            <w:tcBorders>
              <w:left w:val="nil"/>
              <w:bottom w:val="nil"/>
              <w:right w:val="nil"/>
            </w:tcBorders>
            <w:vAlign w:val="center"/>
          </w:tcPr>
          <w:p w14:paraId="36E55E6F" w14:textId="77777777" w:rsidR="006D6E53" w:rsidRPr="00B7684F" w:rsidRDefault="006D6E53" w:rsidP="00376322"/>
        </w:tc>
        <w:tc>
          <w:tcPr>
            <w:tcW w:w="666" w:type="dxa"/>
            <w:tcBorders>
              <w:left w:val="nil"/>
              <w:bottom w:val="nil"/>
              <w:right w:val="nil"/>
            </w:tcBorders>
            <w:vAlign w:val="center"/>
          </w:tcPr>
          <w:p w14:paraId="1864A6E4" w14:textId="77777777" w:rsidR="006D6E53" w:rsidRPr="00B7684F" w:rsidRDefault="006D6E53" w:rsidP="00376322"/>
        </w:tc>
        <w:tc>
          <w:tcPr>
            <w:tcW w:w="415" w:type="dxa"/>
            <w:tcBorders>
              <w:left w:val="nil"/>
              <w:bottom w:val="nil"/>
              <w:right w:val="nil"/>
            </w:tcBorders>
            <w:vAlign w:val="center"/>
          </w:tcPr>
          <w:p w14:paraId="686325C8" w14:textId="77777777" w:rsidR="006D6E53" w:rsidRPr="00B7684F" w:rsidRDefault="006D6E53" w:rsidP="00376322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AD6942" w14:textId="77777777" w:rsidR="006D6E53" w:rsidRPr="00B7684F" w:rsidRDefault="006D6E53" w:rsidP="00376322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DABEFA1" w14:textId="77777777" w:rsidR="006D6E53" w:rsidRPr="00B7684F" w:rsidRDefault="006D6E53" w:rsidP="00376322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814C77B" w14:textId="77777777" w:rsidR="006D6E53" w:rsidRPr="00B7684F" w:rsidRDefault="006D6E53" w:rsidP="00376322"/>
        </w:tc>
      </w:tr>
    </w:tbl>
    <w:p w14:paraId="25F8845B" w14:textId="77777777" w:rsidR="006D6E53" w:rsidRDefault="006D6E53" w:rsidP="006D6E53"/>
    <w:p w14:paraId="13F26858" w14:textId="77777777" w:rsidR="00593892" w:rsidRDefault="00593892" w:rsidP="00CC77C4"/>
    <w:p w14:paraId="68B7346E" w14:textId="77777777" w:rsidR="009A3EFD" w:rsidRDefault="009A3EFD" w:rsidP="00CC77C4"/>
    <w:p w14:paraId="57635CA4" w14:textId="77777777" w:rsidR="009A3EFD" w:rsidRPr="00F30D14" w:rsidRDefault="009A3EFD" w:rsidP="00C24430">
      <w:pPr>
        <w:pStyle w:val="Ttulo4"/>
        <w:spacing w:after="0"/>
        <w:rPr>
          <w:rFonts w:ascii="Sansa Std Normal" w:eastAsiaTheme="majorEastAsia" w:hAnsi="Sansa Std Normal" w:cs="Arial"/>
          <w:color w:val="CC0066"/>
          <w:sz w:val="24"/>
          <w:szCs w:val="24"/>
        </w:rPr>
      </w:pPr>
      <w:r>
        <w:rPr>
          <w:rFonts w:ascii="Sansa Std Normal" w:eastAsiaTheme="majorEastAsia" w:hAnsi="Sansa Std Normal" w:cs="Arial"/>
          <w:color w:val="CC0066"/>
          <w:sz w:val="24"/>
          <w:szCs w:val="24"/>
        </w:rPr>
        <w:t>Tips &amp; Trucos</w:t>
      </w:r>
    </w:p>
    <w:p w14:paraId="6BEF1074" w14:textId="77777777" w:rsidR="006D6E53" w:rsidRDefault="008458F6" w:rsidP="00C24430">
      <w:pPr>
        <w:spacing w:line="240" w:lineRule="auto"/>
        <w:rPr>
          <w:lang w:val="es-AR" w:eastAsia="en-US"/>
        </w:rPr>
      </w:pPr>
      <w:r>
        <w:rPr>
          <w:lang w:val="es-AR" w:eastAsia="en-US"/>
        </w:rPr>
        <w:t xml:space="preserve">Fundir </w:t>
      </w:r>
      <w:r w:rsidRPr="006D6E53">
        <w:rPr>
          <w:b/>
          <w:bCs/>
          <w:lang w:val="es-AR" w:eastAsia="en-US"/>
        </w:rPr>
        <w:t>Carat Coverlux Semiamargo</w:t>
      </w:r>
      <w:r>
        <w:rPr>
          <w:lang w:val="es-AR" w:eastAsia="en-US"/>
        </w:rPr>
        <w:t xml:space="preserve"> y formar una delgada capa sobre una lámina de acetato.</w:t>
      </w:r>
    </w:p>
    <w:p w14:paraId="357D976C" w14:textId="177EBCB0" w:rsidR="006D6E53" w:rsidRDefault="008458F6" w:rsidP="00C24430">
      <w:pPr>
        <w:spacing w:line="240" w:lineRule="auto"/>
        <w:rPr>
          <w:lang w:val="es-AR" w:eastAsia="en-US"/>
        </w:rPr>
      </w:pPr>
      <w:r>
        <w:rPr>
          <w:lang w:val="es-AR" w:eastAsia="en-US"/>
        </w:rPr>
        <w:t>Colocar sobre ella uno de los bizcochos de vainilla y humedecer con el almíbar de naranjas.</w:t>
      </w:r>
    </w:p>
    <w:p w14:paraId="33F5B23C" w14:textId="41D80684" w:rsidR="008458F6" w:rsidRPr="006D6E53" w:rsidRDefault="006D6E53" w:rsidP="00C24430">
      <w:pPr>
        <w:spacing w:line="240" w:lineRule="auto"/>
        <w:rPr>
          <w:lang w:val="es-AR" w:eastAsia="en-US"/>
        </w:rPr>
      </w:pPr>
      <w:r>
        <w:rPr>
          <w:lang w:val="es-AR" w:eastAsia="en-US"/>
        </w:rPr>
        <w:t xml:space="preserve">Colocar </w:t>
      </w:r>
      <w:r w:rsidR="008458F6">
        <w:rPr>
          <w:lang w:val="es-AR" w:eastAsia="en-US"/>
        </w:rPr>
        <w:t xml:space="preserve">una capa </w:t>
      </w:r>
      <w:r>
        <w:rPr>
          <w:lang w:val="es-AR" w:eastAsia="en-US"/>
        </w:rPr>
        <w:t xml:space="preserve">de </w:t>
      </w:r>
      <w:r w:rsidRPr="006D6E53">
        <w:rPr>
          <w:b/>
          <w:bCs/>
          <w:lang w:val="es-AR" w:eastAsia="en-US"/>
        </w:rPr>
        <w:t>Carat</w:t>
      </w:r>
      <w:r w:rsidR="008458F6">
        <w:rPr>
          <w:lang w:val="es-AR" w:eastAsia="en-US"/>
        </w:rPr>
        <w:t xml:space="preserve"> </w:t>
      </w:r>
      <w:r w:rsidR="008458F6" w:rsidRPr="006D6E53">
        <w:rPr>
          <w:b/>
          <w:bCs/>
          <w:lang w:val="es-AR" w:eastAsia="en-US"/>
        </w:rPr>
        <w:t>Supercrem Avellanas</w:t>
      </w:r>
      <w:r w:rsidR="008458F6">
        <w:rPr>
          <w:lang w:val="es-AR" w:eastAsia="en-US"/>
        </w:rPr>
        <w:t xml:space="preserve"> y por encima un segundo bizcocho.</w:t>
      </w:r>
    </w:p>
    <w:p w14:paraId="73C3895A" w14:textId="4A7E72C5" w:rsidR="008458F6" w:rsidRDefault="008458F6" w:rsidP="00C24430">
      <w:pPr>
        <w:spacing w:line="240" w:lineRule="auto"/>
        <w:rPr>
          <w:lang w:val="es-AR" w:eastAsia="en-US"/>
        </w:rPr>
      </w:pPr>
      <w:r>
        <w:rPr>
          <w:lang w:val="es-AR" w:eastAsia="en-US"/>
        </w:rPr>
        <w:t xml:space="preserve">Aplicar la ganache de chocolate y repetir la acción con el bizcocho y el </w:t>
      </w:r>
      <w:r w:rsidR="006D6E53" w:rsidRPr="006D6E53">
        <w:rPr>
          <w:b/>
          <w:bCs/>
          <w:lang w:val="es-AR" w:eastAsia="en-US"/>
        </w:rPr>
        <w:t>Carat</w:t>
      </w:r>
      <w:r w:rsidR="006D6E53">
        <w:rPr>
          <w:lang w:val="es-AR" w:eastAsia="en-US"/>
        </w:rPr>
        <w:t xml:space="preserve"> </w:t>
      </w:r>
      <w:r w:rsidRPr="006D6E53">
        <w:rPr>
          <w:b/>
          <w:bCs/>
          <w:lang w:val="es-AR" w:eastAsia="en-US"/>
        </w:rPr>
        <w:t>Supercrem Avellanas</w:t>
      </w:r>
      <w:r>
        <w:rPr>
          <w:lang w:val="es-AR" w:eastAsia="en-US"/>
        </w:rPr>
        <w:t>.</w:t>
      </w:r>
    </w:p>
    <w:p w14:paraId="2F792E91" w14:textId="68A71D20" w:rsidR="008458F6" w:rsidRDefault="008458F6" w:rsidP="00C24430">
      <w:pPr>
        <w:spacing w:line="240" w:lineRule="auto"/>
        <w:rPr>
          <w:lang w:val="es-AR" w:eastAsia="en-US"/>
        </w:rPr>
      </w:pPr>
      <w:r>
        <w:rPr>
          <w:lang w:val="es-AR" w:eastAsia="en-US"/>
        </w:rPr>
        <w:t>Llevar a freezer y congelar por una hora.</w:t>
      </w:r>
    </w:p>
    <w:p w14:paraId="56FC47AB" w14:textId="1CC8D681" w:rsidR="008458F6" w:rsidRPr="006D6E53" w:rsidRDefault="008458F6" w:rsidP="00C24430">
      <w:pPr>
        <w:spacing w:line="240" w:lineRule="auto"/>
        <w:rPr>
          <w:rFonts w:ascii="SansaStd-SemiBold" w:hAnsi="SansaStd-SemiBold" w:cs="SansaStd-SemiBold"/>
          <w:b/>
          <w:bCs/>
          <w:color w:val="F69E9E"/>
          <w:lang w:val="es-AR" w:eastAsia="en-US"/>
        </w:rPr>
      </w:pPr>
      <w:r>
        <w:rPr>
          <w:lang w:val="es-AR" w:eastAsia="en-US"/>
        </w:rPr>
        <w:t>Cortar porciones rectangulares con un cuchillo pastelero.</w:t>
      </w:r>
    </w:p>
    <w:p w14:paraId="2756408B" w14:textId="6B3EE2B4" w:rsidR="008458F6" w:rsidRDefault="008458F6" w:rsidP="00C24430">
      <w:pPr>
        <w:spacing w:line="240" w:lineRule="auto"/>
        <w:rPr>
          <w:lang w:val="es-AR" w:eastAsia="en-US"/>
        </w:rPr>
      </w:pPr>
      <w:r>
        <w:rPr>
          <w:lang w:val="es-AR" w:eastAsia="en-US"/>
        </w:rPr>
        <w:t>Cubrir base y laterales del postre con el baño de chocolate, colocando un palito de madera (tipo brochette)</w:t>
      </w:r>
    </w:p>
    <w:p w14:paraId="32F6CAAC" w14:textId="77777777" w:rsidR="008458F6" w:rsidRDefault="008458F6" w:rsidP="00C24430">
      <w:pPr>
        <w:spacing w:line="240" w:lineRule="auto"/>
        <w:rPr>
          <w:lang w:val="es-AR" w:eastAsia="en-US"/>
        </w:rPr>
      </w:pPr>
      <w:r>
        <w:rPr>
          <w:lang w:val="es-AR" w:eastAsia="en-US"/>
        </w:rPr>
        <w:t>para sumergirlo en al baño de chocolate.</w:t>
      </w:r>
    </w:p>
    <w:p w14:paraId="23429EFE" w14:textId="5324B246" w:rsidR="009330E3" w:rsidRDefault="008458F6" w:rsidP="00C24430">
      <w:pPr>
        <w:spacing w:line="240" w:lineRule="auto"/>
        <w:rPr>
          <w:lang w:val="es-AR" w:eastAsia="en-US"/>
        </w:rPr>
      </w:pPr>
      <w:r>
        <w:rPr>
          <w:lang w:val="es-AR" w:eastAsia="en-US"/>
        </w:rPr>
        <w:t>Con una manga y boquilla</w:t>
      </w:r>
      <w:r w:rsidR="0062633B">
        <w:rPr>
          <w:lang w:val="es-AR" w:eastAsia="en-US"/>
        </w:rPr>
        <w:t xml:space="preserve"> tipo Saint Honoré</w:t>
      </w:r>
      <w:r>
        <w:rPr>
          <w:lang w:val="es-AR" w:eastAsia="en-US"/>
        </w:rPr>
        <w:t xml:space="preserve"> decorar con </w:t>
      </w:r>
      <w:r w:rsidR="0062633B">
        <w:rPr>
          <w:lang w:val="es-AR" w:eastAsia="en-US"/>
        </w:rPr>
        <w:t xml:space="preserve">la </w:t>
      </w:r>
      <w:r>
        <w:rPr>
          <w:lang w:val="es-AR" w:eastAsia="en-US"/>
        </w:rPr>
        <w:t xml:space="preserve">crema </w:t>
      </w:r>
      <w:r w:rsidR="0062633B">
        <w:rPr>
          <w:lang w:val="es-AR" w:eastAsia="en-US"/>
        </w:rPr>
        <w:t xml:space="preserve">de avellanas </w:t>
      </w:r>
      <w:r>
        <w:rPr>
          <w:lang w:val="es-AR" w:eastAsia="en-US"/>
        </w:rPr>
        <w:t>sobre la parte superior del postre y finalizar con decoraciones</w:t>
      </w:r>
      <w:r w:rsidR="00C24430">
        <w:rPr>
          <w:lang w:val="es-AR" w:eastAsia="en-US"/>
        </w:rPr>
        <w:t xml:space="preserve"> </w:t>
      </w:r>
      <w:r>
        <w:rPr>
          <w:lang w:val="es-AR" w:eastAsia="en-US"/>
        </w:rPr>
        <w:t xml:space="preserve">de chocolate </w:t>
      </w:r>
      <w:r w:rsidRPr="0062633B">
        <w:rPr>
          <w:b/>
          <w:bCs/>
          <w:lang w:val="es-AR" w:eastAsia="en-US"/>
        </w:rPr>
        <w:t>Carat Coverlux.</w:t>
      </w:r>
    </w:p>
    <w:p w14:paraId="583DB1D7" w14:textId="77777777" w:rsidR="0062633B" w:rsidRDefault="0062633B" w:rsidP="00C24430">
      <w:pPr>
        <w:spacing w:line="240" w:lineRule="auto"/>
      </w:pPr>
    </w:p>
    <w:p w14:paraId="46DF2CA5" w14:textId="0AD37CAC" w:rsidR="00E71D7D" w:rsidRDefault="00636EB1" w:rsidP="00C24430">
      <w:pPr>
        <w:pStyle w:val="Ttulo4"/>
        <w:spacing w:after="0"/>
      </w:pPr>
      <w:r w:rsidRPr="00F30D14">
        <w:rPr>
          <w:rFonts w:ascii="Sansa Std Normal" w:eastAsiaTheme="majorEastAsia" w:hAnsi="Sansa Std Normal" w:cs="Arial"/>
          <w:color w:val="CC0066"/>
          <w:sz w:val="24"/>
          <w:szCs w:val="24"/>
        </w:rPr>
        <w:t>Rendimiento</w:t>
      </w:r>
      <w:r w:rsidR="00C24430">
        <w:rPr>
          <w:rFonts w:ascii="Sansa Std Normal" w:eastAsiaTheme="majorEastAsia" w:hAnsi="Sansa Std Normal" w:cs="Arial"/>
          <w:color w:val="CC0066"/>
          <w:sz w:val="24"/>
          <w:szCs w:val="24"/>
        </w:rPr>
        <w:t xml:space="preserve"> aproximado: </w:t>
      </w:r>
      <w:r w:rsidR="00192A81" w:rsidRPr="00C24430">
        <w:rPr>
          <w:rFonts w:cs="Calibri"/>
          <w:color w:val="000000"/>
          <w:sz w:val="18"/>
          <w:szCs w:val="18"/>
          <w:lang w:val="es-AR" w:eastAsia="en-US"/>
        </w:rPr>
        <w:t>2</w:t>
      </w:r>
      <w:r w:rsidR="001B1B43" w:rsidRPr="00C24430">
        <w:rPr>
          <w:rFonts w:cs="Calibri"/>
          <w:color w:val="000000"/>
          <w:sz w:val="18"/>
          <w:szCs w:val="18"/>
          <w:lang w:val="es-AR" w:eastAsia="en-US"/>
        </w:rPr>
        <w:t>0</w:t>
      </w:r>
      <w:r w:rsidR="00CC77C4" w:rsidRPr="00C24430">
        <w:rPr>
          <w:rFonts w:cs="Calibri"/>
          <w:color w:val="000000"/>
          <w:sz w:val="18"/>
          <w:szCs w:val="18"/>
          <w:lang w:val="es-AR" w:eastAsia="en-US"/>
        </w:rPr>
        <w:t xml:space="preserve"> </w:t>
      </w:r>
      <w:r w:rsidR="00C24430">
        <w:rPr>
          <w:rFonts w:cs="Calibri"/>
          <w:color w:val="000000"/>
          <w:sz w:val="18"/>
          <w:szCs w:val="18"/>
          <w:lang w:val="es-AR" w:eastAsia="en-US"/>
        </w:rPr>
        <w:t>un</w:t>
      </w:r>
      <w:r w:rsidR="00CC77C4" w:rsidRPr="00C24430">
        <w:rPr>
          <w:rFonts w:cs="Calibri"/>
          <w:color w:val="000000"/>
          <w:sz w:val="18"/>
          <w:szCs w:val="18"/>
          <w:lang w:val="es-AR" w:eastAsia="en-US"/>
        </w:rPr>
        <w:t xml:space="preserve"> de </w:t>
      </w:r>
      <w:r w:rsidR="00192A81" w:rsidRPr="00C24430">
        <w:rPr>
          <w:rFonts w:cs="Calibri"/>
          <w:color w:val="000000"/>
          <w:sz w:val="18"/>
          <w:szCs w:val="18"/>
          <w:lang w:val="es-AR" w:eastAsia="en-US"/>
        </w:rPr>
        <w:t>285</w:t>
      </w:r>
      <w:r w:rsidR="00CC77C4" w:rsidRPr="00C24430">
        <w:rPr>
          <w:rFonts w:cs="Calibri"/>
          <w:color w:val="000000"/>
          <w:sz w:val="18"/>
          <w:szCs w:val="18"/>
          <w:lang w:val="es-AR" w:eastAsia="en-US"/>
        </w:rPr>
        <w:t xml:space="preserve"> g.</w:t>
      </w:r>
    </w:p>
    <w:p w14:paraId="7AC08B48" w14:textId="77777777" w:rsidR="00F1455B" w:rsidRDefault="00F1455B" w:rsidP="00C24430">
      <w:pPr>
        <w:spacing w:line="240" w:lineRule="auto"/>
      </w:pPr>
    </w:p>
    <w:p w14:paraId="47AC4516" w14:textId="77777777" w:rsidR="00F1455B" w:rsidRDefault="00F1455B" w:rsidP="00C24430">
      <w:pPr>
        <w:spacing w:line="240" w:lineRule="auto"/>
      </w:pPr>
    </w:p>
    <w:p w14:paraId="36E3479E" w14:textId="77777777" w:rsidR="00F30D14" w:rsidRDefault="00F30D14" w:rsidP="00C24430">
      <w:pPr>
        <w:spacing w:line="240" w:lineRule="auto"/>
      </w:pPr>
    </w:p>
    <w:sectPr w:rsidR="00F30D14" w:rsidSect="00E71D7D">
      <w:headerReference w:type="default" r:id="rId10"/>
      <w:footerReference w:type="default" r:id="rId11"/>
      <w:pgSz w:w="11906" w:h="16838" w:code="9"/>
      <w:pgMar w:top="1417" w:right="1274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78C401" w14:textId="77777777" w:rsidR="00A94DF6" w:rsidRDefault="00A94DF6" w:rsidP="00CC77C4">
      <w:r>
        <w:separator/>
      </w:r>
    </w:p>
  </w:endnote>
  <w:endnote w:type="continuationSeparator" w:id="0">
    <w:p w14:paraId="70A19F99" w14:textId="77777777" w:rsidR="00A94DF6" w:rsidRDefault="00A94DF6" w:rsidP="00CC7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ansa Pro Nor">
    <w:panose1 w:val="02000000000000000000"/>
    <w:charset w:val="00"/>
    <w:family w:val="auto"/>
    <w:pitch w:val="variable"/>
    <w:sig w:usb0="00000087" w:usb1="00000001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ansa Pro Bd">
    <w:panose1 w:val="02000000000000000000"/>
    <w:charset w:val="00"/>
    <w:family w:val="auto"/>
    <w:pitch w:val="variable"/>
    <w:sig w:usb0="00000087" w:usb1="00000001" w:usb2="00000000" w:usb3="00000000" w:csb0="0000009B" w:csb1="00000000"/>
  </w:font>
  <w:font w:name="Sansa Std Normal">
    <w:altName w:val="Calibri"/>
    <w:panose1 w:val="00000000000000000000"/>
    <w:charset w:val="00"/>
    <w:family w:val="modern"/>
    <w:notTrueType/>
    <w:pitch w:val="variable"/>
    <w:sig w:usb0="800000A3" w:usb1="5000204B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nsaStd-Semi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0F0446" w14:textId="77777777" w:rsidR="007A1AE5" w:rsidRDefault="007A1AE5" w:rsidP="00CC77C4">
    <w:pPr>
      <w:pStyle w:val="Piedepgina"/>
    </w:pPr>
    <w:r w:rsidRPr="007A1AE5">
      <w:rPr>
        <w:noProof/>
      </w:rPr>
      <w:drawing>
        <wp:anchor distT="0" distB="0" distL="114300" distR="114300" simplePos="0" relativeHeight="251660288" behindDoc="0" locked="0" layoutInCell="1" allowOverlap="1" wp14:anchorId="0B1E3563" wp14:editId="20F2BC48">
          <wp:simplePos x="0" y="0"/>
          <wp:positionH relativeFrom="page">
            <wp:align>right</wp:align>
          </wp:positionH>
          <wp:positionV relativeFrom="paragraph">
            <wp:posOffset>-996091</wp:posOffset>
          </wp:positionV>
          <wp:extent cx="7553325" cy="1359535"/>
          <wp:effectExtent l="0" t="0" r="9525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359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E5C50D" w14:textId="77777777" w:rsidR="00A94DF6" w:rsidRDefault="00A94DF6" w:rsidP="00CC77C4">
      <w:r>
        <w:separator/>
      </w:r>
    </w:p>
  </w:footnote>
  <w:footnote w:type="continuationSeparator" w:id="0">
    <w:p w14:paraId="7C58F4E0" w14:textId="77777777" w:rsidR="00A94DF6" w:rsidRDefault="00A94DF6" w:rsidP="00CC77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87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dashed" w:sz="8" w:space="0" w:color="262626" w:themeColor="text1" w:themeTint="D9"/>
        <w:insideV w:val="dotted" w:sz="4" w:space="0" w:color="auto"/>
      </w:tblBorders>
      <w:tblLook w:val="04A0" w:firstRow="1" w:lastRow="0" w:firstColumn="1" w:lastColumn="0" w:noHBand="0" w:noVBand="1"/>
    </w:tblPr>
    <w:tblGrid>
      <w:gridCol w:w="1560"/>
      <w:gridCol w:w="7229"/>
    </w:tblGrid>
    <w:tr w:rsidR="007A1AE5" w:rsidRPr="00665CB6" w14:paraId="7395506F" w14:textId="77777777" w:rsidTr="007A1AE5">
      <w:trPr>
        <w:trHeight w:val="694"/>
      </w:trPr>
      <w:tc>
        <w:tcPr>
          <w:tcW w:w="1560" w:type="dxa"/>
        </w:tcPr>
        <w:p w14:paraId="7EDBB94E" w14:textId="77777777" w:rsidR="007A1AE5" w:rsidRPr="007A1AE5" w:rsidRDefault="007A1AE5" w:rsidP="00CC77C4">
          <w:pPr>
            <w:pStyle w:val="Ttulo2"/>
            <w:outlineLvl w:val="1"/>
          </w:pPr>
          <w:r w:rsidRPr="007A1AE5">
            <w:t>Receta</w:t>
          </w:r>
        </w:p>
      </w:tc>
      <w:tc>
        <w:tcPr>
          <w:tcW w:w="7229" w:type="dxa"/>
        </w:tcPr>
        <w:p w14:paraId="4E60D341" w14:textId="4010B6E2" w:rsidR="00F1455B" w:rsidRPr="00C24430" w:rsidRDefault="00593892" w:rsidP="00F1455B">
          <w:pPr>
            <w:pStyle w:val="Ttulo1"/>
            <w:outlineLvl w:val="0"/>
            <w:rPr>
              <w:sz w:val="36"/>
              <w:szCs w:val="48"/>
            </w:rPr>
          </w:pPr>
          <w:r w:rsidRPr="00C24430">
            <w:rPr>
              <w:sz w:val="36"/>
              <w:szCs w:val="48"/>
            </w:rPr>
            <w:t>Lingotes de Chocolate y Avellanas</w:t>
          </w:r>
        </w:p>
      </w:tc>
    </w:tr>
  </w:tbl>
  <w:p w14:paraId="423B9AC6" w14:textId="77777777" w:rsidR="007A1AE5" w:rsidRPr="007A1AE5" w:rsidRDefault="007A1AE5" w:rsidP="00CC77C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F51B86"/>
    <w:multiLevelType w:val="hybridMultilevel"/>
    <w:tmpl w:val="197AA1B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6588E"/>
    <w:multiLevelType w:val="hybridMultilevel"/>
    <w:tmpl w:val="23781FB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3168A"/>
    <w:multiLevelType w:val="hybridMultilevel"/>
    <w:tmpl w:val="B30EB56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F452B4"/>
    <w:multiLevelType w:val="hybridMultilevel"/>
    <w:tmpl w:val="5F026BC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D26348"/>
    <w:multiLevelType w:val="hybridMultilevel"/>
    <w:tmpl w:val="27E4BC4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017BDE"/>
    <w:multiLevelType w:val="hybridMultilevel"/>
    <w:tmpl w:val="9A96EA4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1E1E16"/>
    <w:multiLevelType w:val="hybridMultilevel"/>
    <w:tmpl w:val="BF30182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892"/>
    <w:rsid w:val="000110BA"/>
    <w:rsid w:val="0005256E"/>
    <w:rsid w:val="000843AE"/>
    <w:rsid w:val="0014529F"/>
    <w:rsid w:val="001742AF"/>
    <w:rsid w:val="00192A81"/>
    <w:rsid w:val="00192E1E"/>
    <w:rsid w:val="001B1B43"/>
    <w:rsid w:val="001D76DF"/>
    <w:rsid w:val="00216FC6"/>
    <w:rsid w:val="00345B1C"/>
    <w:rsid w:val="003760E9"/>
    <w:rsid w:val="00391C84"/>
    <w:rsid w:val="003A04AC"/>
    <w:rsid w:val="003C41CD"/>
    <w:rsid w:val="00452244"/>
    <w:rsid w:val="00481A3F"/>
    <w:rsid w:val="004D7E04"/>
    <w:rsid w:val="005471E3"/>
    <w:rsid w:val="00586AD9"/>
    <w:rsid w:val="00593892"/>
    <w:rsid w:val="005E5AF3"/>
    <w:rsid w:val="0062480C"/>
    <w:rsid w:val="0062633B"/>
    <w:rsid w:val="00636EB1"/>
    <w:rsid w:val="006679C7"/>
    <w:rsid w:val="00694255"/>
    <w:rsid w:val="006A2929"/>
    <w:rsid w:val="006D6E53"/>
    <w:rsid w:val="0070049A"/>
    <w:rsid w:val="00721B24"/>
    <w:rsid w:val="007A1AE5"/>
    <w:rsid w:val="008113AC"/>
    <w:rsid w:val="008458F6"/>
    <w:rsid w:val="00850A30"/>
    <w:rsid w:val="00855FD6"/>
    <w:rsid w:val="00877144"/>
    <w:rsid w:val="0090188B"/>
    <w:rsid w:val="009330E3"/>
    <w:rsid w:val="0095784A"/>
    <w:rsid w:val="009A3EFD"/>
    <w:rsid w:val="00A72E7B"/>
    <w:rsid w:val="00A94DF6"/>
    <w:rsid w:val="00AC7D13"/>
    <w:rsid w:val="00AE0BB5"/>
    <w:rsid w:val="00AE513A"/>
    <w:rsid w:val="00B10CCA"/>
    <w:rsid w:val="00B22FDF"/>
    <w:rsid w:val="00B7684F"/>
    <w:rsid w:val="00B93FB4"/>
    <w:rsid w:val="00BC2CEB"/>
    <w:rsid w:val="00BE1282"/>
    <w:rsid w:val="00C24430"/>
    <w:rsid w:val="00C96E99"/>
    <w:rsid w:val="00CC77C4"/>
    <w:rsid w:val="00D6174E"/>
    <w:rsid w:val="00E71D7D"/>
    <w:rsid w:val="00F1455B"/>
    <w:rsid w:val="00F30D14"/>
    <w:rsid w:val="00F74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3DBF43"/>
  <w15:chartTrackingRefBased/>
  <w15:docId w15:val="{3D43270C-50E9-4024-8AA2-BE67EB3F5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77C4"/>
    <w:pPr>
      <w:spacing w:after="0" w:line="360" w:lineRule="auto"/>
    </w:pPr>
    <w:rPr>
      <w:rFonts w:ascii="Sansa Pro Nor" w:eastAsia="MS Mincho" w:hAnsi="Sansa Pro Nor" w:cs="Calibri"/>
      <w:color w:val="000000"/>
      <w:sz w:val="18"/>
      <w:szCs w:val="18"/>
      <w:lang w:val="es-ES_tradnl" w:eastAsia="es-ES"/>
    </w:rPr>
  </w:style>
  <w:style w:type="paragraph" w:styleId="Ttulo1">
    <w:name w:val="heading 1"/>
    <w:basedOn w:val="Ttulo"/>
    <w:next w:val="Normal"/>
    <w:link w:val="Ttulo1Car"/>
    <w:uiPriority w:val="9"/>
    <w:qFormat/>
    <w:rsid w:val="007A1AE5"/>
    <w:pPr>
      <w:framePr w:hSpace="0" w:wrap="auto" w:vAnchor="margin" w:hAnchor="text" w:yAlign="inline"/>
      <w:outlineLvl w:val="0"/>
    </w:pPr>
    <w:rPr>
      <w:noProof/>
    </w:rPr>
  </w:style>
  <w:style w:type="paragraph" w:styleId="Ttulo2">
    <w:name w:val="heading 2"/>
    <w:aliases w:val="Ing &amp; Proceso"/>
    <w:basedOn w:val="Ttulo3"/>
    <w:next w:val="Normal"/>
    <w:link w:val="Ttulo2Car"/>
    <w:uiPriority w:val="9"/>
    <w:unhideWhenUsed/>
    <w:qFormat/>
    <w:rsid w:val="007A1AE5"/>
    <w:pPr>
      <w:framePr w:hSpace="0" w:wrap="auto" w:vAnchor="margin" w:hAnchor="text" w:yAlign="inline"/>
      <w:outlineLvl w:val="1"/>
    </w:pPr>
    <w:rPr>
      <w:noProof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A1AE5"/>
    <w:pPr>
      <w:keepNext/>
      <w:keepLines/>
      <w:framePr w:hSpace="141" w:wrap="around" w:vAnchor="text" w:hAnchor="margin" w:y="442"/>
      <w:spacing w:before="40" w:line="240" w:lineRule="auto"/>
      <w:outlineLvl w:val="2"/>
    </w:pPr>
    <w:rPr>
      <w:rFonts w:ascii="Sansa Std Normal" w:eastAsiaTheme="majorEastAsia" w:hAnsi="Sansa Std Normal" w:cstheme="majorBidi"/>
      <w:color w:val="595959" w:themeColor="text1" w:themeTint="A6"/>
      <w:sz w:val="40"/>
      <w:szCs w:val="40"/>
    </w:rPr>
  </w:style>
  <w:style w:type="paragraph" w:styleId="Ttulo4">
    <w:name w:val="heading 4"/>
    <w:basedOn w:val="Ttulo2"/>
    <w:next w:val="Normal"/>
    <w:link w:val="Ttulo4Car"/>
    <w:uiPriority w:val="9"/>
    <w:unhideWhenUsed/>
    <w:qFormat/>
    <w:rsid w:val="00CC77C4"/>
    <w:pPr>
      <w:keepNext w:val="0"/>
      <w:keepLines w:val="0"/>
      <w:spacing w:before="0" w:after="120"/>
      <w:outlineLvl w:val="3"/>
    </w:pPr>
    <w:rPr>
      <w:rFonts w:ascii="Sansa Pro Nor" w:eastAsia="MS Mincho" w:hAnsi="Sansa Pro Nor" w:cs="Times New Roman"/>
      <w:noProof w:val="0"/>
      <w:color w:val="C45911" w:themeColor="accent2" w:themeShade="BF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1AE5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1AE5"/>
  </w:style>
  <w:style w:type="paragraph" w:styleId="Piedepgina">
    <w:name w:val="footer"/>
    <w:basedOn w:val="Normal"/>
    <w:link w:val="PiedepginaCar"/>
    <w:uiPriority w:val="99"/>
    <w:unhideWhenUsed/>
    <w:rsid w:val="007A1AE5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1AE5"/>
  </w:style>
  <w:style w:type="character" w:customStyle="1" w:styleId="Ttulo3Car">
    <w:name w:val="Título 3 Car"/>
    <w:basedOn w:val="Fuentedeprrafopredeter"/>
    <w:link w:val="Ttulo3"/>
    <w:uiPriority w:val="9"/>
    <w:rsid w:val="007A1AE5"/>
    <w:rPr>
      <w:rFonts w:ascii="Sansa Std Normal" w:eastAsiaTheme="majorEastAsia" w:hAnsi="Sansa Std Normal" w:cstheme="majorBidi"/>
      <w:color w:val="595959" w:themeColor="text1" w:themeTint="A6"/>
      <w:sz w:val="40"/>
      <w:szCs w:val="40"/>
      <w:lang w:val="es-ES_tradnl" w:eastAsia="es-ES"/>
    </w:rPr>
  </w:style>
  <w:style w:type="table" w:styleId="Tablaconcuadrcula">
    <w:name w:val="Table Grid"/>
    <w:basedOn w:val="Tablanormal"/>
    <w:uiPriority w:val="59"/>
    <w:rsid w:val="007A1AE5"/>
    <w:pPr>
      <w:spacing w:after="0" w:line="240" w:lineRule="auto"/>
    </w:pPr>
    <w:rPr>
      <w:rFonts w:ascii="Times New Roman" w:eastAsia="MS Mincho" w:hAnsi="Times New Roman" w:cs="Times New Roman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7A1AE5"/>
    <w:pPr>
      <w:framePr w:hSpace="141" w:wrap="around" w:vAnchor="text" w:hAnchor="margin" w:y="442"/>
      <w:spacing w:line="240" w:lineRule="auto"/>
      <w:contextualSpacing/>
    </w:pPr>
    <w:rPr>
      <w:rFonts w:ascii="Sansa Pro Bd" w:eastAsiaTheme="majorEastAsia" w:hAnsi="Sansa Pro Bd" w:cstheme="majorBidi"/>
      <w:color w:val="595959" w:themeColor="text1" w:themeTint="A6"/>
      <w:spacing w:val="-10"/>
      <w:kern w:val="28"/>
      <w:sz w:val="40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A1AE5"/>
    <w:rPr>
      <w:rFonts w:ascii="Sansa Pro Bd" w:eastAsiaTheme="majorEastAsia" w:hAnsi="Sansa Pro Bd" w:cstheme="majorBidi"/>
      <w:color w:val="595959" w:themeColor="text1" w:themeTint="A6"/>
      <w:spacing w:val="-10"/>
      <w:kern w:val="28"/>
      <w:sz w:val="40"/>
      <w:szCs w:val="52"/>
      <w:lang w:val="es-ES_tradnl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7A1AE5"/>
    <w:rPr>
      <w:rFonts w:ascii="Sansa Pro Bd" w:eastAsiaTheme="majorEastAsia" w:hAnsi="Sansa Pro Bd" w:cstheme="majorBidi"/>
      <w:noProof/>
      <w:color w:val="595959" w:themeColor="text1" w:themeTint="A6"/>
      <w:spacing w:val="-10"/>
      <w:kern w:val="28"/>
      <w:sz w:val="40"/>
      <w:szCs w:val="52"/>
      <w:lang w:val="es-ES_tradnl" w:eastAsia="es-ES"/>
    </w:rPr>
  </w:style>
  <w:style w:type="character" w:customStyle="1" w:styleId="Ttulo2Car">
    <w:name w:val="Título 2 Car"/>
    <w:aliases w:val="Ing &amp; Proceso Car"/>
    <w:basedOn w:val="Fuentedeprrafopredeter"/>
    <w:link w:val="Ttulo2"/>
    <w:uiPriority w:val="9"/>
    <w:rsid w:val="007A1AE5"/>
    <w:rPr>
      <w:rFonts w:ascii="Sansa Std Normal" w:eastAsiaTheme="majorEastAsia" w:hAnsi="Sansa Std Normal" w:cstheme="majorBidi"/>
      <w:noProof/>
      <w:color w:val="595959" w:themeColor="text1" w:themeTint="A6"/>
      <w:sz w:val="40"/>
      <w:szCs w:val="40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CC77C4"/>
    <w:rPr>
      <w:rFonts w:ascii="Sansa Pro Nor" w:eastAsia="MS Mincho" w:hAnsi="Sansa Pro Nor" w:cs="Times New Roman"/>
      <w:color w:val="C45911" w:themeColor="accent2" w:themeShade="BF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B7684F"/>
    <w:pPr>
      <w:ind w:left="720"/>
      <w:contextualSpacing/>
    </w:pPr>
  </w:style>
  <w:style w:type="paragraph" w:styleId="Subttulo">
    <w:name w:val="Subtitle"/>
    <w:basedOn w:val="Ttulo2"/>
    <w:next w:val="Normal"/>
    <w:link w:val="SubttuloCar"/>
    <w:uiPriority w:val="11"/>
    <w:qFormat/>
    <w:rsid w:val="00F1455B"/>
    <w:pPr>
      <w:framePr w:hSpace="141" w:wrap="around" w:vAnchor="text" w:hAnchor="text" w:y="168"/>
      <w:ind w:left="-345" w:firstLine="658"/>
      <w:jc w:val="both"/>
      <w:outlineLvl w:val="9"/>
    </w:pPr>
    <w:rPr>
      <w:rFonts w:cs="Arial"/>
      <w:noProof w:val="0"/>
      <w:color w:val="FF0000"/>
      <w:sz w:val="28"/>
      <w:szCs w:val="26"/>
    </w:rPr>
  </w:style>
  <w:style w:type="character" w:customStyle="1" w:styleId="SubttuloCar">
    <w:name w:val="Subtítulo Car"/>
    <w:basedOn w:val="Fuentedeprrafopredeter"/>
    <w:link w:val="Subttulo"/>
    <w:uiPriority w:val="11"/>
    <w:rsid w:val="00F1455B"/>
    <w:rPr>
      <w:rFonts w:ascii="Sansa Std Normal" w:eastAsiaTheme="majorEastAsia" w:hAnsi="Sansa Std Normal" w:cs="Arial"/>
      <w:color w:val="FF0000"/>
      <w:sz w:val="28"/>
      <w:szCs w:val="26"/>
      <w:lang w:val="es-ES_tradnl" w:eastAsia="es-ES"/>
    </w:rPr>
  </w:style>
  <w:style w:type="paragraph" w:styleId="Sinespaciado">
    <w:name w:val="No Spacing"/>
    <w:uiPriority w:val="1"/>
    <w:qFormat/>
    <w:rsid w:val="00192E1E"/>
    <w:pPr>
      <w:spacing w:after="0" w:line="240" w:lineRule="auto"/>
    </w:pPr>
    <w:rPr>
      <w:rFonts w:ascii="Sansa Pro Nor" w:eastAsia="MS Mincho" w:hAnsi="Sansa Pro Nor" w:cs="Calibri"/>
      <w:color w:val="000000"/>
      <w:sz w:val="18"/>
      <w:szCs w:val="18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15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far\Documents\Plantillas%20personalizadas%20de%20Office\Template%20Marketing%20Pasteleria%20OCT-2020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Marketing Pasteleria OCT-2020</Template>
  <TotalTime>55</TotalTime>
  <Pages>2</Pages>
  <Words>374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Puratos</Company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Farias Julio</dc:creator>
  <cp:keywords/>
  <dc:description/>
  <cp:lastModifiedBy>Brunelli  Federico</cp:lastModifiedBy>
  <cp:revision>10</cp:revision>
  <cp:lastPrinted>2020-09-25T13:31:00Z</cp:lastPrinted>
  <dcterms:created xsi:type="dcterms:W3CDTF">2021-06-14T20:25:00Z</dcterms:created>
  <dcterms:modified xsi:type="dcterms:W3CDTF">2021-06-19T01:08:00Z</dcterms:modified>
</cp:coreProperties>
</file>